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1B168" w14:textId="7203956F" w:rsidR="00A55E27" w:rsidRPr="00D6583F" w:rsidRDefault="00D6583F" w:rsidP="00AE3C8E">
      <w:pPr>
        <w:ind w:left="270" w:hanging="270"/>
        <w:rPr>
          <w:sz w:val="22"/>
          <w:szCs w:val="22"/>
        </w:rPr>
      </w:pPr>
      <w:r>
        <w:rPr>
          <w:noProof/>
          <w:sz w:val="22"/>
          <w:szCs w:val="22"/>
          <w:lang w:val="en-CA" w:eastAsia="en-CA"/>
          <w14:ligatures w14:val="none"/>
          <w14:cntxtAlts w14:val="0"/>
        </w:rPr>
        <w:drawing>
          <wp:anchor distT="0" distB="0" distL="114300" distR="114300" simplePos="0" relativeHeight="251658240" behindDoc="0" locked="0" layoutInCell="1" allowOverlap="1" wp14:anchorId="4F5BCB4D" wp14:editId="6EB673E3">
            <wp:simplePos x="0" y="0"/>
            <wp:positionH relativeFrom="column">
              <wp:posOffset>-247015</wp:posOffset>
            </wp:positionH>
            <wp:positionV relativeFrom="page">
              <wp:posOffset>567055</wp:posOffset>
            </wp:positionV>
            <wp:extent cx="4617720" cy="65360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_wcc_dpcu_wpcu_en.pdf.png"/>
                    <pic:cNvPicPr/>
                  </pic:nvPicPr>
                  <pic:blipFill>
                    <a:blip r:embed="rId5">
                      <a:extLst>
                        <a:ext uri="{28A0092B-C50C-407E-A947-70E740481C1C}">
                          <a14:useLocalDpi xmlns:a14="http://schemas.microsoft.com/office/drawing/2010/main" val="0"/>
                        </a:ext>
                      </a:extLst>
                    </a:blip>
                    <a:stretch>
                      <a:fillRect/>
                    </a:stretch>
                  </pic:blipFill>
                  <pic:spPr>
                    <a:xfrm>
                      <a:off x="0" y="0"/>
                      <a:ext cx="4617720" cy="6536055"/>
                    </a:xfrm>
                    <a:prstGeom prst="rect">
                      <a:avLst/>
                    </a:prstGeom>
                  </pic:spPr>
                </pic:pic>
              </a:graphicData>
            </a:graphic>
            <wp14:sizeRelH relativeFrom="margin">
              <wp14:pctWidth>0</wp14:pctWidth>
            </wp14:sizeRelH>
            <wp14:sizeRelV relativeFrom="margin">
              <wp14:pctHeight>0</wp14:pctHeight>
            </wp14:sizeRelV>
          </wp:anchor>
        </w:drawing>
      </w:r>
      <w:r w:rsidR="00A55E27" w:rsidRPr="00D6583F">
        <w:rPr>
          <w:sz w:val="22"/>
          <w:szCs w:val="22"/>
        </w:rPr>
        <w:br w:type="page"/>
      </w:r>
    </w:p>
    <w:p w14:paraId="61178BB6" w14:textId="1C450306" w:rsidR="00A55E27" w:rsidRPr="00AE3C8E" w:rsidRDefault="00A55E27" w:rsidP="00E16267">
      <w:pPr>
        <w:pStyle w:val="Heading2"/>
      </w:pPr>
      <w:r w:rsidRPr="00AE3C8E">
        <w:t>Order of Worship</w:t>
      </w:r>
    </w:p>
    <w:p w14:paraId="45F10007" w14:textId="564FAD69" w:rsidR="00A55E27" w:rsidRPr="00AE3C8E" w:rsidRDefault="00A55E27" w:rsidP="005A11E4">
      <w:pPr>
        <w:pStyle w:val="Heading3"/>
      </w:pPr>
      <w:r w:rsidRPr="00E16267">
        <w:t>Gathering</w:t>
      </w:r>
      <w:r w:rsidRPr="00AE3C8E">
        <w:t xml:space="preserve"> and Sharing God’s Love</w:t>
      </w:r>
    </w:p>
    <w:p w14:paraId="0CBA2892" w14:textId="77777777" w:rsidR="00AE3C8E" w:rsidRDefault="00AE3C8E" w:rsidP="00A55E27">
      <w:pPr>
        <w:ind w:left="270" w:hanging="270"/>
        <w:rPr>
          <w:b/>
          <w:sz w:val="22"/>
          <w:szCs w:val="22"/>
        </w:rPr>
      </w:pPr>
    </w:p>
    <w:p w14:paraId="51DEEB9C" w14:textId="0E31FE69"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In Burkina Faso, a calabash is used to share water with guests who arrive tired from their</w:t>
      </w:r>
      <w:r w:rsidR="00A55E27" w:rsidRPr="00D6583F">
        <w:rPr>
          <w:sz w:val="22"/>
          <w:szCs w:val="22"/>
          <w:lang w:val="en-CA"/>
        </w:rPr>
        <w:t xml:space="preserve"> </w:t>
      </w:r>
      <w:r w:rsidR="00A55E27" w:rsidRPr="00D6583F">
        <w:rPr>
          <w:sz w:val="22"/>
          <w:szCs w:val="22"/>
        </w:rPr>
        <w:t>journey. It expresses welcome, hospitality and fellowship. After the visitor has been</w:t>
      </w:r>
      <w:r w:rsidR="00A55E27" w:rsidRPr="00D6583F">
        <w:rPr>
          <w:sz w:val="22"/>
          <w:szCs w:val="22"/>
          <w:lang w:val="en-CA"/>
        </w:rPr>
        <w:t xml:space="preserve"> </w:t>
      </w:r>
      <w:r w:rsidR="00A55E27" w:rsidRPr="00D6583F">
        <w:rPr>
          <w:sz w:val="22"/>
          <w:szCs w:val="22"/>
        </w:rPr>
        <w:t>refreshed, conversation can begin and the purpose of the visit can be expressed.</w:t>
      </w:r>
    </w:p>
    <w:p w14:paraId="7657248B" w14:textId="77777777" w:rsidR="004429DD" w:rsidRPr="00D6583F" w:rsidRDefault="004429DD" w:rsidP="00A55E27">
      <w:pPr>
        <w:ind w:left="270" w:hanging="270"/>
        <w:rPr>
          <w:sz w:val="22"/>
          <w:szCs w:val="22"/>
        </w:rPr>
      </w:pPr>
    </w:p>
    <w:p w14:paraId="0B41E7D2" w14:textId="6994181E" w:rsidR="00A55E27" w:rsidRPr="00D6583F" w:rsidRDefault="00A55E27" w:rsidP="00E16267">
      <w:pPr>
        <w:ind w:left="360" w:hanging="360"/>
        <w:rPr>
          <w:sz w:val="22"/>
          <w:szCs w:val="22"/>
        </w:rPr>
      </w:pPr>
      <w:r w:rsidRPr="00D6583F">
        <w:rPr>
          <w:sz w:val="22"/>
          <w:szCs w:val="22"/>
        </w:rPr>
        <w:tab/>
        <w:t>As we gather and enter into prayer, we welcome you in the same way as Abraham welcomed</w:t>
      </w:r>
      <w:r w:rsidRPr="00D6583F">
        <w:rPr>
          <w:sz w:val="22"/>
          <w:szCs w:val="22"/>
          <w:lang w:val="en-CA"/>
        </w:rPr>
        <w:t xml:space="preserve"> </w:t>
      </w:r>
      <w:r w:rsidRPr="00D6583F">
        <w:rPr>
          <w:sz w:val="22"/>
          <w:szCs w:val="22"/>
        </w:rPr>
        <w:t>the three visitors and provided water for their refreshment. We invite you to be refreshed by</w:t>
      </w:r>
      <w:r w:rsidRPr="00D6583F">
        <w:rPr>
          <w:sz w:val="22"/>
          <w:szCs w:val="22"/>
          <w:lang w:val="en-CA"/>
        </w:rPr>
        <w:t xml:space="preserve"> </w:t>
      </w:r>
      <w:r w:rsidRPr="00D6583F">
        <w:rPr>
          <w:sz w:val="22"/>
          <w:szCs w:val="22"/>
        </w:rPr>
        <w:t>sharing the water from this calabash.</w:t>
      </w:r>
    </w:p>
    <w:p w14:paraId="716E335A" w14:textId="77777777" w:rsidR="004429DD" w:rsidRPr="00D6583F" w:rsidRDefault="004429DD" w:rsidP="00A55E27">
      <w:pPr>
        <w:ind w:left="270" w:hanging="270"/>
        <w:rPr>
          <w:sz w:val="22"/>
          <w:szCs w:val="22"/>
        </w:rPr>
      </w:pPr>
    </w:p>
    <w:p w14:paraId="24EDE8B8" w14:textId="0E9770FD" w:rsidR="00A55E27" w:rsidRPr="0011642D" w:rsidRDefault="00A55E27" w:rsidP="005A11E4">
      <w:pPr>
        <w:spacing w:line="259" w:lineRule="auto"/>
        <w:ind w:left="360" w:hanging="360"/>
        <w:rPr>
          <w:rStyle w:val="Emphasis"/>
        </w:rPr>
      </w:pPr>
      <w:r w:rsidRPr="00D6583F">
        <w:rPr>
          <w:sz w:val="22"/>
          <w:szCs w:val="22"/>
        </w:rPr>
        <w:tab/>
      </w:r>
      <w:r w:rsidRPr="00E16267">
        <w:rPr>
          <w:rStyle w:val="Emphasis"/>
        </w:rPr>
        <w:t>Water</w:t>
      </w:r>
      <w:r w:rsidRPr="0011642D">
        <w:rPr>
          <w:rStyle w:val="Emphasis"/>
        </w:rPr>
        <w:t xml:space="preserve"> from </w:t>
      </w:r>
      <w:r w:rsidRPr="00E16267">
        <w:rPr>
          <w:rStyle w:val="Emphasis"/>
        </w:rPr>
        <w:t>the</w:t>
      </w:r>
      <w:r w:rsidRPr="0011642D">
        <w:rPr>
          <w:rStyle w:val="Emphasis"/>
        </w:rPr>
        <w:t xml:space="preserve"> calabash is shared by a member of the host community with representatives of the other churches present. As the calabash is being returned to the front of the sanctuary, worship leaders join in the procession while a hymn is sung or music is played.</w:t>
      </w:r>
    </w:p>
    <w:p w14:paraId="62D6485D" w14:textId="77777777" w:rsidR="00AE3C8E" w:rsidRPr="00AE3C8E" w:rsidRDefault="00AE3C8E" w:rsidP="00A55E27">
      <w:pPr>
        <w:ind w:left="270" w:hanging="270"/>
        <w:rPr>
          <w:i/>
          <w:sz w:val="22"/>
          <w:szCs w:val="22"/>
        </w:rPr>
      </w:pPr>
    </w:p>
    <w:p w14:paraId="4C1DFF16" w14:textId="158831DF" w:rsidR="00A55E27" w:rsidRPr="00D6583F" w:rsidRDefault="00A55E27" w:rsidP="005A11E4">
      <w:pPr>
        <w:pStyle w:val="Heading3"/>
      </w:pPr>
      <w:r w:rsidRPr="00AE3C8E">
        <w:t>Invitation</w:t>
      </w:r>
      <w:r w:rsidRPr="00D6583F">
        <w:t xml:space="preserve"> to Pray</w:t>
      </w:r>
    </w:p>
    <w:p w14:paraId="021821E3" w14:textId="77777777" w:rsidR="00AE3C8E" w:rsidRDefault="00AE3C8E" w:rsidP="00A55E27">
      <w:pPr>
        <w:ind w:left="270" w:hanging="270"/>
        <w:rPr>
          <w:b/>
          <w:sz w:val="22"/>
          <w:szCs w:val="22"/>
        </w:rPr>
      </w:pPr>
    </w:p>
    <w:p w14:paraId="35CFD0A0" w14:textId="163AF9D3" w:rsidR="00A55E27" w:rsidRPr="00D6583F" w:rsidRDefault="00AE3C8E" w:rsidP="00E16267">
      <w:pPr>
        <w:ind w:left="360" w:hanging="360"/>
        <w:rPr>
          <w:sz w:val="22"/>
          <w:szCs w:val="22"/>
        </w:rPr>
      </w:pPr>
      <w:r w:rsidRPr="00AE3C8E">
        <w:rPr>
          <w:b/>
          <w:sz w:val="22"/>
          <w:szCs w:val="22"/>
        </w:rPr>
        <w:t>L:</w:t>
      </w:r>
      <w:r w:rsidRPr="00AE3C8E">
        <w:rPr>
          <w:b/>
          <w:sz w:val="22"/>
          <w:szCs w:val="22"/>
        </w:rPr>
        <w:tab/>
      </w:r>
      <w:r w:rsidR="00A55E27" w:rsidRPr="00D6583F">
        <w:rPr>
          <w:sz w:val="22"/>
          <w:szCs w:val="22"/>
        </w:rPr>
        <w:t>In the name of the Father and of the Son and of the Holy Spirit.</w:t>
      </w:r>
    </w:p>
    <w:p w14:paraId="4055D1D0" w14:textId="77777777" w:rsidR="00A55E27" w:rsidRPr="00D6583F" w:rsidRDefault="00A55E27" w:rsidP="00A55E27">
      <w:pPr>
        <w:ind w:left="270" w:hanging="270"/>
        <w:rPr>
          <w:sz w:val="22"/>
          <w:szCs w:val="22"/>
        </w:rPr>
      </w:pPr>
    </w:p>
    <w:p w14:paraId="0083579B" w14:textId="5EABF651"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Amen.</w:t>
      </w:r>
    </w:p>
    <w:p w14:paraId="50AB8968" w14:textId="77777777" w:rsidR="00A55E27" w:rsidRPr="00D6583F" w:rsidRDefault="00A55E27" w:rsidP="00A55E27">
      <w:pPr>
        <w:ind w:left="270" w:hanging="270"/>
        <w:rPr>
          <w:sz w:val="22"/>
          <w:szCs w:val="22"/>
        </w:rPr>
      </w:pPr>
    </w:p>
    <w:p w14:paraId="573C816E" w14:textId="4EFA3036" w:rsidR="00A55E27" w:rsidRPr="00D6583F" w:rsidRDefault="00AE3C8E" w:rsidP="00E16267">
      <w:pPr>
        <w:ind w:left="360" w:hanging="360"/>
        <w:rPr>
          <w:sz w:val="22"/>
          <w:szCs w:val="22"/>
        </w:rPr>
      </w:pPr>
      <w:r>
        <w:rPr>
          <w:b/>
          <w:sz w:val="22"/>
          <w:szCs w:val="22"/>
        </w:rPr>
        <w:t>L:</w:t>
      </w:r>
      <w:r>
        <w:rPr>
          <w:b/>
          <w:sz w:val="22"/>
          <w:szCs w:val="22"/>
        </w:rPr>
        <w:tab/>
      </w:r>
      <w:r w:rsidR="00A55E27" w:rsidRPr="00D6583F">
        <w:rPr>
          <w:sz w:val="22"/>
          <w:szCs w:val="22"/>
        </w:rPr>
        <w:t>We are gathered as brothers and sisters to pray for the visible unity of Christians. At the heart</w:t>
      </w:r>
      <w:r w:rsidR="00A55E27" w:rsidRPr="00D6583F">
        <w:rPr>
          <w:sz w:val="22"/>
          <w:szCs w:val="22"/>
          <w:lang w:val="en-CA"/>
        </w:rPr>
        <w:t xml:space="preserve"> </w:t>
      </w:r>
      <w:r w:rsidR="00A55E27" w:rsidRPr="00D6583F">
        <w:rPr>
          <w:sz w:val="22"/>
          <w:szCs w:val="22"/>
        </w:rPr>
        <w:t>of our worship is the story of the Good Samaritan where we hear the divine call to love God</w:t>
      </w:r>
      <w:r w:rsidR="00A55E27" w:rsidRPr="00D6583F">
        <w:rPr>
          <w:sz w:val="22"/>
          <w:szCs w:val="22"/>
          <w:lang w:val="en-CA"/>
        </w:rPr>
        <w:t xml:space="preserve"> </w:t>
      </w:r>
      <w:r w:rsidR="00A55E27" w:rsidRPr="00D6583F">
        <w:rPr>
          <w:sz w:val="22"/>
          <w:szCs w:val="22"/>
        </w:rPr>
        <w:t>and to love our neighbour as ourselves.</w:t>
      </w:r>
    </w:p>
    <w:p w14:paraId="2850B07A" w14:textId="77777777" w:rsidR="004429DD" w:rsidRPr="00D6583F" w:rsidRDefault="004429DD" w:rsidP="00A55E27">
      <w:pPr>
        <w:ind w:left="270" w:hanging="270"/>
        <w:rPr>
          <w:sz w:val="22"/>
          <w:szCs w:val="22"/>
        </w:rPr>
      </w:pPr>
    </w:p>
    <w:p w14:paraId="3B770E62" w14:textId="1C8882AC" w:rsidR="00A55E27" w:rsidRPr="00D6583F" w:rsidRDefault="00A55E27" w:rsidP="00E16267">
      <w:pPr>
        <w:ind w:left="360" w:hanging="360"/>
        <w:rPr>
          <w:sz w:val="22"/>
          <w:szCs w:val="22"/>
        </w:rPr>
      </w:pPr>
      <w:r w:rsidRPr="00D6583F">
        <w:rPr>
          <w:sz w:val="22"/>
          <w:szCs w:val="22"/>
        </w:rPr>
        <w:tab/>
        <w:t>Let us prepare to meet the God of Love in thanksgiving and joy, remembering his command</w:t>
      </w:r>
      <w:r w:rsidRPr="00D6583F">
        <w:rPr>
          <w:sz w:val="22"/>
          <w:szCs w:val="22"/>
          <w:lang w:val="en-CA"/>
        </w:rPr>
        <w:t xml:space="preserve"> </w:t>
      </w:r>
      <w:r w:rsidRPr="00D6583F">
        <w:rPr>
          <w:sz w:val="22"/>
          <w:szCs w:val="22"/>
        </w:rPr>
        <w:t>to love.</w:t>
      </w:r>
    </w:p>
    <w:p w14:paraId="6CCDEECC" w14:textId="77777777" w:rsidR="00A55E27" w:rsidRPr="00D6583F" w:rsidRDefault="00A55E27" w:rsidP="00A55E27">
      <w:pPr>
        <w:ind w:left="270" w:hanging="270"/>
        <w:rPr>
          <w:sz w:val="22"/>
          <w:szCs w:val="22"/>
        </w:rPr>
      </w:pPr>
    </w:p>
    <w:p w14:paraId="0AA83DDE" w14:textId="37A007E9" w:rsidR="00A55E27"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 xml:space="preserve">Glory to you, Father, </w:t>
      </w:r>
      <w:r w:rsidR="00E16267">
        <w:rPr>
          <w:b/>
          <w:sz w:val="22"/>
          <w:szCs w:val="22"/>
        </w:rPr>
        <w:br/>
      </w:r>
      <w:r w:rsidR="00A55E27" w:rsidRPr="00D6583F">
        <w:rPr>
          <w:b/>
          <w:sz w:val="22"/>
          <w:szCs w:val="22"/>
        </w:rPr>
        <w:t>for you reveal yourself in your creation</w:t>
      </w:r>
      <w:r w:rsidR="00A55E27" w:rsidRPr="00D6583F">
        <w:rPr>
          <w:b/>
          <w:sz w:val="22"/>
          <w:szCs w:val="22"/>
        </w:rPr>
        <w:br/>
        <w:t>and call all people to live in your presence.</w:t>
      </w:r>
      <w:r w:rsidR="00A55E27" w:rsidRPr="00D6583F">
        <w:rPr>
          <w:b/>
          <w:sz w:val="22"/>
          <w:szCs w:val="22"/>
        </w:rPr>
        <w:br/>
        <w:t>Glory to you, Christ Jesus,</w:t>
      </w:r>
      <w:r w:rsidR="00E16267">
        <w:rPr>
          <w:b/>
          <w:sz w:val="22"/>
          <w:szCs w:val="22"/>
          <w:lang w:val="en-CA"/>
        </w:rPr>
        <w:br/>
      </w:r>
      <w:r w:rsidR="00A55E27" w:rsidRPr="00D6583F">
        <w:rPr>
          <w:b/>
          <w:sz w:val="22"/>
          <w:szCs w:val="22"/>
        </w:rPr>
        <w:t>for you give yourself entirely to each one of us</w:t>
      </w:r>
      <w:r w:rsidR="00E16267">
        <w:rPr>
          <w:b/>
          <w:sz w:val="22"/>
          <w:szCs w:val="22"/>
        </w:rPr>
        <w:br/>
      </w:r>
      <w:r w:rsidR="00A55E27" w:rsidRPr="00D6583F">
        <w:rPr>
          <w:b/>
          <w:sz w:val="22"/>
          <w:szCs w:val="22"/>
        </w:rPr>
        <w:t>and invite us to do the same.</w:t>
      </w:r>
      <w:r w:rsidR="00A55E27" w:rsidRPr="00D6583F">
        <w:rPr>
          <w:b/>
          <w:sz w:val="22"/>
          <w:szCs w:val="22"/>
        </w:rPr>
        <w:br/>
        <w:t>Glory to you, Holy Spirit,</w:t>
      </w:r>
      <w:r w:rsidR="00A55E27" w:rsidRPr="00D6583F">
        <w:rPr>
          <w:b/>
          <w:sz w:val="22"/>
          <w:szCs w:val="22"/>
        </w:rPr>
        <w:br/>
        <w:t>for you gather us together in love and unity.</w:t>
      </w:r>
      <w:r w:rsidR="00A55E27" w:rsidRPr="00D6583F">
        <w:rPr>
          <w:b/>
          <w:sz w:val="22"/>
          <w:szCs w:val="22"/>
        </w:rPr>
        <w:br/>
        <w:t>Glory to you, God of Love,</w:t>
      </w:r>
      <w:r w:rsidR="00A55E27" w:rsidRPr="00D6583F">
        <w:rPr>
          <w:b/>
          <w:sz w:val="22"/>
          <w:szCs w:val="22"/>
        </w:rPr>
        <w:br/>
        <w:t>in whom we are created, redeemed and made one.</w:t>
      </w:r>
      <w:r w:rsidR="00A55E27" w:rsidRPr="00D6583F">
        <w:rPr>
          <w:b/>
          <w:sz w:val="22"/>
          <w:szCs w:val="22"/>
        </w:rPr>
        <w:br/>
        <w:t>Amen.</w:t>
      </w:r>
    </w:p>
    <w:p w14:paraId="6EA7B17E" w14:textId="77777777" w:rsidR="00AE3C8E" w:rsidRPr="00D6583F" w:rsidRDefault="00AE3C8E" w:rsidP="00A55E27">
      <w:pPr>
        <w:ind w:left="270" w:hanging="270"/>
        <w:rPr>
          <w:b/>
          <w:sz w:val="22"/>
          <w:szCs w:val="22"/>
        </w:rPr>
      </w:pPr>
    </w:p>
    <w:p w14:paraId="735A125C" w14:textId="28FC41BA" w:rsidR="00A55E27" w:rsidRDefault="00A55E27" w:rsidP="005A11E4">
      <w:pPr>
        <w:pStyle w:val="Heading3"/>
      </w:pPr>
      <w:r w:rsidRPr="00D6583F">
        <w:t>Hymn</w:t>
      </w:r>
    </w:p>
    <w:p w14:paraId="70724DF1" w14:textId="77777777" w:rsidR="00AE3C8E" w:rsidRPr="00AE3C8E" w:rsidRDefault="00AE3C8E" w:rsidP="00AE3C8E">
      <w:pPr>
        <w:rPr>
          <w:lang w:val="en-CA"/>
        </w:rPr>
      </w:pPr>
    </w:p>
    <w:p w14:paraId="447A0927" w14:textId="3220BAAC" w:rsidR="00A55E27" w:rsidRPr="00D6583F" w:rsidRDefault="00A55E27" w:rsidP="005A11E4">
      <w:pPr>
        <w:pStyle w:val="Heading3"/>
      </w:pPr>
      <w:r w:rsidRPr="00D6583F">
        <w:t>Litany of Praise and Thanksgiving</w:t>
      </w:r>
    </w:p>
    <w:p w14:paraId="495B527C" w14:textId="77777777" w:rsidR="00AE3C8E" w:rsidRDefault="00AE3C8E" w:rsidP="00A55E27">
      <w:pPr>
        <w:ind w:left="270" w:hanging="270"/>
        <w:rPr>
          <w:b/>
          <w:sz w:val="22"/>
          <w:szCs w:val="22"/>
        </w:rPr>
      </w:pPr>
    </w:p>
    <w:p w14:paraId="18BDE806" w14:textId="6888CA17" w:rsidR="00A55E27"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Let us turn our hearts to God in praise:</w:t>
      </w:r>
    </w:p>
    <w:p w14:paraId="62BDD3A8" w14:textId="77777777" w:rsidR="00CE4CC9" w:rsidRPr="00D6583F" w:rsidRDefault="00CE4CC9" w:rsidP="00E16267">
      <w:pPr>
        <w:ind w:left="360" w:hanging="360"/>
        <w:rPr>
          <w:sz w:val="22"/>
          <w:szCs w:val="22"/>
        </w:rPr>
      </w:pPr>
    </w:p>
    <w:p w14:paraId="25648389" w14:textId="6A08B46C" w:rsidR="00A55E27" w:rsidRPr="00D6583F" w:rsidRDefault="00A55E27" w:rsidP="00E16267">
      <w:pPr>
        <w:ind w:left="360" w:hanging="360"/>
        <w:rPr>
          <w:sz w:val="22"/>
          <w:szCs w:val="22"/>
        </w:rPr>
      </w:pPr>
      <w:r w:rsidRPr="00D6583F">
        <w:rPr>
          <w:sz w:val="22"/>
          <w:szCs w:val="22"/>
        </w:rPr>
        <w:tab/>
        <w:t>Praise to you Lord for you have poured out your love into our hearts so that we never lose</w:t>
      </w:r>
      <w:r w:rsidRPr="00D6583F">
        <w:rPr>
          <w:sz w:val="22"/>
          <w:szCs w:val="22"/>
          <w:lang w:val="en-CA"/>
        </w:rPr>
        <w:t xml:space="preserve"> </w:t>
      </w:r>
      <w:r w:rsidRPr="00D6583F">
        <w:rPr>
          <w:sz w:val="22"/>
          <w:szCs w:val="22"/>
        </w:rPr>
        <w:t>hope. You free our lives from fear because of your love, and dress our wounded and injured</w:t>
      </w:r>
      <w:r w:rsidRPr="00D6583F">
        <w:rPr>
          <w:sz w:val="22"/>
          <w:szCs w:val="22"/>
          <w:lang w:val="en-CA"/>
        </w:rPr>
        <w:t xml:space="preserve"> </w:t>
      </w:r>
      <w:r w:rsidRPr="00D6583F">
        <w:rPr>
          <w:sz w:val="22"/>
          <w:szCs w:val="22"/>
        </w:rPr>
        <w:t>hearts. Praise to you for all the women and men who sow seeds of love and hope for their</w:t>
      </w:r>
      <w:r w:rsidRPr="00D6583F">
        <w:rPr>
          <w:sz w:val="22"/>
          <w:szCs w:val="22"/>
          <w:lang w:val="en-CA"/>
        </w:rPr>
        <w:t xml:space="preserve"> </w:t>
      </w:r>
      <w:r w:rsidRPr="00D6583F">
        <w:rPr>
          <w:sz w:val="22"/>
          <w:szCs w:val="22"/>
        </w:rPr>
        <w:t>neighbours around the world.</w:t>
      </w:r>
    </w:p>
    <w:p w14:paraId="6AFE954F" w14:textId="77777777" w:rsidR="00A55E27" w:rsidRPr="00D6583F" w:rsidRDefault="00A55E27" w:rsidP="00A55E27">
      <w:pPr>
        <w:ind w:left="270" w:hanging="270"/>
        <w:rPr>
          <w:sz w:val="22"/>
          <w:szCs w:val="22"/>
        </w:rPr>
      </w:pPr>
    </w:p>
    <w:p w14:paraId="1C16D492" w14:textId="1152AB70"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Lord, we praise you.</w:t>
      </w:r>
    </w:p>
    <w:p w14:paraId="21782F41" w14:textId="77777777" w:rsidR="00A55E27" w:rsidRPr="00D6583F" w:rsidRDefault="00A55E27" w:rsidP="00A55E27">
      <w:pPr>
        <w:ind w:left="270" w:hanging="270"/>
        <w:rPr>
          <w:sz w:val="22"/>
          <w:szCs w:val="22"/>
        </w:rPr>
      </w:pPr>
    </w:p>
    <w:p w14:paraId="5A676192" w14:textId="2286E1C1"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Eternal God, we thank you for the gift of Jesus your Son, the Redeemer of all people. Thanks</w:t>
      </w:r>
      <w:r w:rsidR="00A55E27" w:rsidRPr="00D6583F">
        <w:rPr>
          <w:sz w:val="22"/>
          <w:szCs w:val="22"/>
          <w:lang w:val="en-CA"/>
        </w:rPr>
        <w:t xml:space="preserve"> </w:t>
      </w:r>
      <w:r w:rsidR="00A55E27" w:rsidRPr="00D6583F">
        <w:rPr>
          <w:sz w:val="22"/>
          <w:szCs w:val="22"/>
        </w:rPr>
        <w:t>be to you for the grace of conversion and all the seeds of faith, hope and charity among your</w:t>
      </w:r>
      <w:r w:rsidR="00A55E27" w:rsidRPr="00D6583F">
        <w:rPr>
          <w:sz w:val="22"/>
          <w:szCs w:val="22"/>
          <w:lang w:val="en-CA"/>
        </w:rPr>
        <w:t xml:space="preserve"> </w:t>
      </w:r>
      <w:r w:rsidR="00A55E27" w:rsidRPr="00D6583F">
        <w:rPr>
          <w:sz w:val="22"/>
          <w:szCs w:val="22"/>
        </w:rPr>
        <w:t>people and everywhere. Thanks be to you for the faith we received from the apostles, for</w:t>
      </w:r>
      <w:r w:rsidR="00A55E27" w:rsidRPr="00D6583F">
        <w:rPr>
          <w:sz w:val="22"/>
          <w:szCs w:val="22"/>
          <w:lang w:val="en-CA"/>
        </w:rPr>
        <w:t xml:space="preserve"> </w:t>
      </w:r>
      <w:r w:rsidR="00A55E27" w:rsidRPr="00D6583F">
        <w:rPr>
          <w:sz w:val="22"/>
          <w:szCs w:val="22"/>
        </w:rPr>
        <w:t>Jesus’ prayer for unity, and for the gift of the Good News of salvation.</w:t>
      </w:r>
    </w:p>
    <w:p w14:paraId="49106A6D" w14:textId="77777777" w:rsidR="00A55E27" w:rsidRPr="00D6583F" w:rsidRDefault="00A55E27" w:rsidP="00A55E27">
      <w:pPr>
        <w:ind w:left="270" w:hanging="270"/>
        <w:rPr>
          <w:sz w:val="22"/>
          <w:szCs w:val="22"/>
        </w:rPr>
      </w:pPr>
    </w:p>
    <w:p w14:paraId="4B16F76E" w14:textId="0BF99033"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Lord, we thank you.</w:t>
      </w:r>
    </w:p>
    <w:p w14:paraId="47ECE76A" w14:textId="77777777" w:rsidR="00A55E27" w:rsidRPr="00D6583F" w:rsidRDefault="00A55E27" w:rsidP="00A55E27">
      <w:pPr>
        <w:ind w:left="270" w:hanging="270"/>
        <w:rPr>
          <w:sz w:val="22"/>
          <w:szCs w:val="22"/>
        </w:rPr>
      </w:pPr>
    </w:p>
    <w:p w14:paraId="08AB282E" w14:textId="16E68597" w:rsidR="00A55E27" w:rsidRPr="00D6583F" w:rsidRDefault="00AE3C8E" w:rsidP="00E16267">
      <w:pPr>
        <w:ind w:left="360" w:hanging="360"/>
        <w:rPr>
          <w:sz w:val="22"/>
          <w:szCs w:val="22"/>
        </w:rPr>
      </w:pPr>
      <w:r>
        <w:rPr>
          <w:b/>
          <w:sz w:val="22"/>
          <w:szCs w:val="22"/>
        </w:rPr>
        <w:t>L:</w:t>
      </w:r>
      <w:r>
        <w:rPr>
          <w:b/>
          <w:sz w:val="22"/>
          <w:szCs w:val="22"/>
        </w:rPr>
        <w:tab/>
      </w:r>
      <w:r w:rsidR="00A55E27" w:rsidRPr="00D6583F">
        <w:rPr>
          <w:sz w:val="22"/>
          <w:szCs w:val="22"/>
        </w:rPr>
        <w:t>God of love, we adore you for the generosity of your love for all people – a love so perfect,</w:t>
      </w:r>
      <w:r w:rsidR="004429DD" w:rsidRPr="00D6583F">
        <w:rPr>
          <w:sz w:val="22"/>
          <w:szCs w:val="22"/>
          <w:lang w:val="en-CA"/>
        </w:rPr>
        <w:t xml:space="preserve"> </w:t>
      </w:r>
      <w:r w:rsidR="00A55E27" w:rsidRPr="00D6583F">
        <w:rPr>
          <w:sz w:val="22"/>
          <w:szCs w:val="22"/>
        </w:rPr>
        <w:t>it is beyond our understanding; a love in which there is no distinction on grounds of race,</w:t>
      </w:r>
      <w:r w:rsidR="004429DD" w:rsidRPr="00D6583F">
        <w:rPr>
          <w:sz w:val="22"/>
          <w:szCs w:val="22"/>
          <w:lang w:val="en-CA"/>
        </w:rPr>
        <w:t xml:space="preserve"> </w:t>
      </w:r>
      <w:r w:rsidR="00A55E27" w:rsidRPr="00D6583F">
        <w:rPr>
          <w:sz w:val="22"/>
          <w:szCs w:val="22"/>
        </w:rPr>
        <w:t>gender or social status. We adore you, who out of love sent your Son, Jesus Christ, into the</w:t>
      </w:r>
      <w:r w:rsidR="004429DD" w:rsidRPr="00D6583F">
        <w:rPr>
          <w:sz w:val="22"/>
          <w:szCs w:val="22"/>
          <w:lang w:val="en-CA"/>
        </w:rPr>
        <w:t xml:space="preserve"> </w:t>
      </w:r>
      <w:r w:rsidR="00A55E27" w:rsidRPr="00D6583F">
        <w:rPr>
          <w:sz w:val="22"/>
          <w:szCs w:val="22"/>
        </w:rPr>
        <w:t>world and continue to fill our lives with your love through the Holy Spirit.</w:t>
      </w:r>
    </w:p>
    <w:p w14:paraId="0A5C2E4E" w14:textId="77777777" w:rsidR="004429DD" w:rsidRPr="00D6583F" w:rsidRDefault="004429DD" w:rsidP="00A55E27">
      <w:pPr>
        <w:ind w:left="270" w:hanging="270"/>
        <w:rPr>
          <w:sz w:val="22"/>
          <w:szCs w:val="22"/>
        </w:rPr>
      </w:pPr>
    </w:p>
    <w:p w14:paraId="29312886" w14:textId="0FD3BCBC"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Lord, we adore you.</w:t>
      </w:r>
    </w:p>
    <w:p w14:paraId="421F1F3E" w14:textId="77777777" w:rsidR="004429DD" w:rsidRPr="00D6583F" w:rsidRDefault="004429DD" w:rsidP="00A55E27">
      <w:pPr>
        <w:ind w:left="270" w:hanging="270"/>
        <w:rPr>
          <w:sz w:val="22"/>
          <w:szCs w:val="22"/>
        </w:rPr>
      </w:pPr>
    </w:p>
    <w:p w14:paraId="5DEC6CB8" w14:textId="77777777" w:rsidR="00A55E27" w:rsidRPr="00D6583F" w:rsidRDefault="00A55E27" w:rsidP="005A11E4">
      <w:pPr>
        <w:pStyle w:val="Heading3"/>
      </w:pPr>
      <w:r w:rsidRPr="00AE3C8E">
        <w:t>Prayers</w:t>
      </w:r>
      <w:r w:rsidRPr="00D6583F">
        <w:t xml:space="preserve"> of Confession</w:t>
      </w:r>
    </w:p>
    <w:p w14:paraId="4E4D4086" w14:textId="77777777" w:rsidR="004429DD" w:rsidRPr="00D6583F" w:rsidRDefault="004429DD" w:rsidP="00A55E27">
      <w:pPr>
        <w:ind w:left="270" w:hanging="270"/>
        <w:rPr>
          <w:sz w:val="22"/>
          <w:szCs w:val="22"/>
        </w:rPr>
      </w:pPr>
    </w:p>
    <w:p w14:paraId="5213C6E1" w14:textId="1DC9E635" w:rsidR="00A55E27" w:rsidRPr="00D6583F" w:rsidRDefault="00AE3C8E" w:rsidP="00E16267">
      <w:pPr>
        <w:ind w:left="360" w:hanging="360"/>
        <w:rPr>
          <w:sz w:val="22"/>
          <w:szCs w:val="22"/>
        </w:rPr>
      </w:pPr>
      <w:r w:rsidRPr="00AE3C8E">
        <w:rPr>
          <w:b/>
          <w:sz w:val="22"/>
          <w:szCs w:val="22"/>
        </w:rPr>
        <w:t>L:</w:t>
      </w:r>
      <w:r>
        <w:rPr>
          <w:sz w:val="22"/>
          <w:szCs w:val="22"/>
        </w:rPr>
        <w:tab/>
      </w:r>
      <w:r w:rsidR="00A55E27" w:rsidRPr="00D6583F">
        <w:rPr>
          <w:sz w:val="22"/>
          <w:szCs w:val="22"/>
        </w:rPr>
        <w:t>We come before you now, O God, to confess our sins:</w:t>
      </w:r>
    </w:p>
    <w:p w14:paraId="30838E3F" w14:textId="77777777" w:rsidR="004429DD" w:rsidRPr="00D6583F" w:rsidRDefault="004429DD" w:rsidP="00A55E27">
      <w:pPr>
        <w:ind w:left="270" w:hanging="270"/>
        <w:rPr>
          <w:sz w:val="22"/>
          <w:szCs w:val="22"/>
        </w:rPr>
      </w:pPr>
    </w:p>
    <w:p w14:paraId="39B780BC" w14:textId="567BC762" w:rsidR="00A55E27" w:rsidRPr="00D6583F" w:rsidRDefault="00AE3C8E" w:rsidP="00CD636B">
      <w:pPr>
        <w:keepLines/>
        <w:ind w:left="360" w:hanging="360"/>
        <w:rPr>
          <w:sz w:val="22"/>
          <w:szCs w:val="22"/>
        </w:rPr>
      </w:pPr>
      <w:r w:rsidRPr="00AE3C8E">
        <w:rPr>
          <w:b/>
          <w:sz w:val="22"/>
          <w:szCs w:val="22"/>
        </w:rPr>
        <w:t>R:</w:t>
      </w:r>
      <w:r w:rsidRPr="00AE3C8E">
        <w:rPr>
          <w:b/>
          <w:sz w:val="22"/>
          <w:szCs w:val="22"/>
        </w:rPr>
        <w:tab/>
      </w:r>
      <w:r w:rsidR="00A55E27" w:rsidRPr="00D6583F">
        <w:rPr>
          <w:sz w:val="22"/>
          <w:szCs w:val="22"/>
        </w:rPr>
        <w:t>By seeking happiness without God and ignoring the command to love, we have t</w:t>
      </w:r>
      <w:bookmarkStart w:id="0" w:name="_GoBack"/>
      <w:bookmarkEnd w:id="0"/>
      <w:r w:rsidR="00A55E27" w:rsidRPr="00D6583F">
        <w:rPr>
          <w:sz w:val="22"/>
          <w:szCs w:val="22"/>
        </w:rPr>
        <w:t>urned away</w:t>
      </w:r>
      <w:r w:rsidR="004429DD" w:rsidRPr="00D6583F">
        <w:rPr>
          <w:sz w:val="22"/>
          <w:szCs w:val="22"/>
          <w:lang w:val="en-CA"/>
        </w:rPr>
        <w:t xml:space="preserve"> </w:t>
      </w:r>
      <w:r w:rsidR="00A55E27" w:rsidRPr="00D6583F">
        <w:rPr>
          <w:sz w:val="22"/>
          <w:szCs w:val="22"/>
        </w:rPr>
        <w:t>from God and from our neighbour. Our selfishness and our desire to possess and control</w:t>
      </w:r>
      <w:r w:rsidR="004429DD" w:rsidRPr="00D6583F">
        <w:rPr>
          <w:sz w:val="22"/>
          <w:szCs w:val="22"/>
          <w:lang w:val="en-CA"/>
        </w:rPr>
        <w:t xml:space="preserve"> </w:t>
      </w:r>
      <w:r w:rsidR="00A55E27" w:rsidRPr="00D6583F">
        <w:rPr>
          <w:sz w:val="22"/>
          <w:szCs w:val="22"/>
        </w:rPr>
        <w:t>separate us from God.</w:t>
      </w:r>
    </w:p>
    <w:p w14:paraId="7DB69E44" w14:textId="77777777" w:rsidR="004429DD" w:rsidRPr="00D6583F" w:rsidRDefault="004429DD" w:rsidP="00A55E27">
      <w:pPr>
        <w:ind w:left="270" w:hanging="270"/>
        <w:rPr>
          <w:sz w:val="22"/>
          <w:szCs w:val="22"/>
        </w:rPr>
      </w:pPr>
    </w:p>
    <w:p w14:paraId="4FD27846" w14:textId="43F8BAB3" w:rsidR="00A55E27" w:rsidRPr="00AE3C8E" w:rsidRDefault="0011642D" w:rsidP="005A11E4">
      <w:pPr>
        <w:spacing w:line="259" w:lineRule="auto"/>
        <w:ind w:left="360" w:hanging="360"/>
        <w:rPr>
          <w:i/>
          <w:color w:val="AE4B3C"/>
          <w:sz w:val="22"/>
          <w:szCs w:val="22"/>
        </w:rPr>
      </w:pPr>
      <w:r>
        <w:rPr>
          <w:rStyle w:val="Emphasis"/>
        </w:rPr>
        <w:tab/>
      </w:r>
      <w:r w:rsidR="00A55E27" w:rsidRPr="00E16267">
        <w:rPr>
          <w:rStyle w:val="Emphasis"/>
        </w:rPr>
        <w:t>Silence</w:t>
      </w:r>
    </w:p>
    <w:p w14:paraId="2AC7DAD9" w14:textId="77777777" w:rsidR="004429DD" w:rsidRPr="00D6583F" w:rsidRDefault="004429DD" w:rsidP="00A55E27">
      <w:pPr>
        <w:ind w:left="270" w:hanging="270"/>
        <w:rPr>
          <w:sz w:val="22"/>
          <w:szCs w:val="22"/>
        </w:rPr>
      </w:pPr>
    </w:p>
    <w:p w14:paraId="585CF650" w14:textId="4CA8A38F" w:rsidR="00A55E27" w:rsidRPr="00D6583F" w:rsidRDefault="00AE3C8E" w:rsidP="00E16267">
      <w:pPr>
        <w:keepNext/>
        <w:ind w:left="360" w:hanging="360"/>
        <w:rPr>
          <w:sz w:val="22"/>
          <w:szCs w:val="22"/>
        </w:rPr>
      </w:pPr>
      <w:r w:rsidRPr="00AE3C8E">
        <w:rPr>
          <w:b/>
          <w:sz w:val="22"/>
          <w:szCs w:val="22"/>
        </w:rPr>
        <w:t>R:</w:t>
      </w:r>
      <w:r w:rsidRPr="00AE3C8E">
        <w:rPr>
          <w:b/>
          <w:sz w:val="22"/>
          <w:szCs w:val="22"/>
        </w:rPr>
        <w:tab/>
      </w:r>
      <w:r w:rsidR="00A55E27" w:rsidRPr="00D6583F">
        <w:rPr>
          <w:sz w:val="22"/>
          <w:szCs w:val="22"/>
        </w:rPr>
        <w:t>Merciful God:</w:t>
      </w:r>
    </w:p>
    <w:p w14:paraId="01622F96" w14:textId="38891FE1"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forgive and heal us.</w:t>
      </w:r>
    </w:p>
    <w:p w14:paraId="15D81DE1" w14:textId="77777777" w:rsidR="004429DD" w:rsidRPr="00D6583F" w:rsidRDefault="004429DD" w:rsidP="00A55E27">
      <w:pPr>
        <w:ind w:left="270" w:hanging="270"/>
        <w:rPr>
          <w:sz w:val="22"/>
          <w:szCs w:val="22"/>
        </w:rPr>
      </w:pPr>
    </w:p>
    <w:p w14:paraId="52D04302" w14:textId="5B077BA1"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When we accept ideologies that demean the humanity of others, we build walls of division,</w:t>
      </w:r>
      <w:r w:rsidR="004429DD" w:rsidRPr="00D6583F">
        <w:rPr>
          <w:sz w:val="22"/>
          <w:szCs w:val="22"/>
          <w:lang w:val="en-CA"/>
        </w:rPr>
        <w:t xml:space="preserve"> </w:t>
      </w:r>
      <w:r w:rsidR="00A55E27" w:rsidRPr="00D6583F">
        <w:rPr>
          <w:sz w:val="22"/>
          <w:szCs w:val="22"/>
        </w:rPr>
        <w:t>sow the seeds of hatred and violence and abandon the Lord’s command to love one another.</w:t>
      </w:r>
    </w:p>
    <w:p w14:paraId="426DAE3A" w14:textId="77777777" w:rsidR="004429DD" w:rsidRPr="00D6583F" w:rsidRDefault="004429DD" w:rsidP="00A55E27">
      <w:pPr>
        <w:ind w:left="270" w:hanging="270"/>
        <w:rPr>
          <w:sz w:val="22"/>
          <w:szCs w:val="22"/>
        </w:rPr>
      </w:pPr>
    </w:p>
    <w:p w14:paraId="1AA78938" w14:textId="60089FAF" w:rsidR="00A55E27" w:rsidRPr="00AE3C8E" w:rsidRDefault="0011642D" w:rsidP="005A11E4">
      <w:pPr>
        <w:spacing w:line="259" w:lineRule="auto"/>
        <w:ind w:left="360" w:hanging="360"/>
        <w:rPr>
          <w:i/>
          <w:color w:val="AE4B3C"/>
          <w:sz w:val="22"/>
          <w:szCs w:val="22"/>
        </w:rPr>
      </w:pPr>
      <w:r>
        <w:rPr>
          <w:rStyle w:val="Emphasis"/>
        </w:rPr>
        <w:tab/>
      </w:r>
      <w:r w:rsidR="00A55E27" w:rsidRPr="0011642D">
        <w:rPr>
          <w:rStyle w:val="Emphasis"/>
        </w:rPr>
        <w:t>Silence</w:t>
      </w:r>
    </w:p>
    <w:p w14:paraId="206066EB" w14:textId="77777777" w:rsidR="004429DD" w:rsidRPr="00D6583F" w:rsidRDefault="004429DD" w:rsidP="00A55E27">
      <w:pPr>
        <w:ind w:left="270" w:hanging="270"/>
        <w:rPr>
          <w:sz w:val="22"/>
          <w:szCs w:val="22"/>
        </w:rPr>
      </w:pPr>
    </w:p>
    <w:p w14:paraId="2847F147" w14:textId="3CF8D7A6" w:rsidR="00A55E27" w:rsidRPr="00D6583F" w:rsidRDefault="00AE3C8E" w:rsidP="00E16267">
      <w:pPr>
        <w:keepNext/>
        <w:ind w:left="360" w:hanging="360"/>
        <w:rPr>
          <w:sz w:val="22"/>
          <w:szCs w:val="22"/>
        </w:rPr>
      </w:pPr>
      <w:r w:rsidRPr="00AE3C8E">
        <w:rPr>
          <w:b/>
          <w:sz w:val="22"/>
          <w:szCs w:val="22"/>
        </w:rPr>
        <w:t>R:</w:t>
      </w:r>
      <w:r w:rsidRPr="00AE3C8E">
        <w:rPr>
          <w:b/>
          <w:sz w:val="22"/>
          <w:szCs w:val="22"/>
        </w:rPr>
        <w:tab/>
      </w:r>
      <w:r w:rsidR="00A55E27" w:rsidRPr="00D6583F">
        <w:rPr>
          <w:sz w:val="22"/>
          <w:szCs w:val="22"/>
        </w:rPr>
        <w:t>Merciful God:</w:t>
      </w:r>
    </w:p>
    <w:p w14:paraId="6AFFF2A7" w14:textId="226B429B"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forgive and heal us.</w:t>
      </w:r>
    </w:p>
    <w:p w14:paraId="57027CC8" w14:textId="77777777" w:rsidR="004429DD" w:rsidRPr="00D6583F" w:rsidRDefault="004429DD" w:rsidP="00A55E27">
      <w:pPr>
        <w:ind w:left="270" w:hanging="270"/>
        <w:rPr>
          <w:sz w:val="22"/>
          <w:szCs w:val="22"/>
        </w:rPr>
      </w:pPr>
    </w:p>
    <w:p w14:paraId="21902335" w14:textId="0DB5DE31"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We have hardened our hearts and deceived ourselves. In our lack of compassion, we no</w:t>
      </w:r>
      <w:r w:rsidR="004429DD" w:rsidRPr="00D6583F">
        <w:rPr>
          <w:sz w:val="22"/>
          <w:szCs w:val="22"/>
          <w:lang w:val="en-CA"/>
        </w:rPr>
        <w:t xml:space="preserve"> </w:t>
      </w:r>
      <w:r w:rsidR="00A55E27" w:rsidRPr="00D6583F">
        <w:rPr>
          <w:sz w:val="22"/>
          <w:szCs w:val="22"/>
        </w:rPr>
        <w:t>longer see Jesus in those who are different from ourselves.</w:t>
      </w:r>
    </w:p>
    <w:p w14:paraId="1FB49863" w14:textId="77777777" w:rsidR="004429DD" w:rsidRPr="00D6583F" w:rsidRDefault="004429DD" w:rsidP="00A55E27">
      <w:pPr>
        <w:ind w:left="270" w:hanging="270"/>
        <w:rPr>
          <w:sz w:val="22"/>
          <w:szCs w:val="22"/>
        </w:rPr>
      </w:pPr>
    </w:p>
    <w:p w14:paraId="31A37FB2" w14:textId="1B836B23" w:rsidR="00A55E27" w:rsidRPr="00AE3C8E" w:rsidRDefault="0011642D" w:rsidP="005A11E4">
      <w:pPr>
        <w:spacing w:line="259" w:lineRule="auto"/>
        <w:ind w:left="360" w:hanging="360"/>
        <w:rPr>
          <w:i/>
          <w:color w:val="AE4B3C"/>
          <w:sz w:val="22"/>
          <w:szCs w:val="22"/>
        </w:rPr>
      </w:pPr>
      <w:r>
        <w:rPr>
          <w:rStyle w:val="Emphasis"/>
        </w:rPr>
        <w:tab/>
      </w:r>
      <w:r w:rsidR="00A55E27" w:rsidRPr="0011642D">
        <w:rPr>
          <w:rStyle w:val="Emphasis"/>
        </w:rPr>
        <w:t>Silence</w:t>
      </w:r>
    </w:p>
    <w:p w14:paraId="0527CD50" w14:textId="77777777" w:rsidR="004429DD" w:rsidRPr="00D6583F" w:rsidRDefault="004429DD" w:rsidP="00A55E27">
      <w:pPr>
        <w:ind w:left="270" w:hanging="270"/>
        <w:rPr>
          <w:sz w:val="22"/>
          <w:szCs w:val="22"/>
        </w:rPr>
      </w:pPr>
    </w:p>
    <w:p w14:paraId="6866A887" w14:textId="13909B0A" w:rsidR="00A55E27" w:rsidRPr="00D6583F" w:rsidRDefault="00AE3C8E" w:rsidP="00E16267">
      <w:pPr>
        <w:keepNext/>
        <w:ind w:left="360" w:hanging="360"/>
        <w:rPr>
          <w:sz w:val="22"/>
          <w:szCs w:val="22"/>
        </w:rPr>
      </w:pPr>
      <w:r w:rsidRPr="00AE3C8E">
        <w:rPr>
          <w:b/>
          <w:sz w:val="22"/>
          <w:szCs w:val="22"/>
        </w:rPr>
        <w:t>R:</w:t>
      </w:r>
      <w:r w:rsidRPr="00AE3C8E">
        <w:rPr>
          <w:b/>
          <w:sz w:val="22"/>
          <w:szCs w:val="22"/>
        </w:rPr>
        <w:tab/>
      </w:r>
      <w:r w:rsidR="00A55E27" w:rsidRPr="00D6583F">
        <w:rPr>
          <w:sz w:val="22"/>
          <w:szCs w:val="22"/>
        </w:rPr>
        <w:t>Merciful God:</w:t>
      </w:r>
    </w:p>
    <w:p w14:paraId="455C2D37" w14:textId="4564617F"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forgive and heal us.</w:t>
      </w:r>
    </w:p>
    <w:p w14:paraId="4A148AD2" w14:textId="77777777" w:rsidR="004429DD" w:rsidRPr="00D6583F" w:rsidRDefault="004429DD" w:rsidP="00A55E27">
      <w:pPr>
        <w:ind w:left="270" w:hanging="270"/>
        <w:rPr>
          <w:sz w:val="22"/>
          <w:szCs w:val="22"/>
        </w:rPr>
      </w:pPr>
    </w:p>
    <w:p w14:paraId="5CCCA84A" w14:textId="510EA376"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We fail to open our hearts and minds to the infinite and unconditional nature of God’s love</w:t>
      </w:r>
      <w:r w:rsidR="004429DD" w:rsidRPr="00D6583F">
        <w:rPr>
          <w:sz w:val="22"/>
          <w:szCs w:val="22"/>
          <w:lang w:val="en-CA"/>
        </w:rPr>
        <w:t xml:space="preserve"> </w:t>
      </w:r>
      <w:r w:rsidR="00A55E27" w:rsidRPr="00D6583F">
        <w:rPr>
          <w:sz w:val="22"/>
          <w:szCs w:val="22"/>
        </w:rPr>
        <w:t>for all. By being closed to this love, the world is darkened by selfishness, violence,</w:t>
      </w:r>
      <w:r w:rsidR="004429DD" w:rsidRPr="00D6583F">
        <w:rPr>
          <w:sz w:val="22"/>
          <w:szCs w:val="22"/>
          <w:lang w:val="en-CA"/>
        </w:rPr>
        <w:t xml:space="preserve"> </w:t>
      </w:r>
      <w:r w:rsidR="00A55E27" w:rsidRPr="00D6583F">
        <w:rPr>
          <w:sz w:val="22"/>
          <w:szCs w:val="22"/>
        </w:rPr>
        <w:t>indifference and absence of meaning.</w:t>
      </w:r>
    </w:p>
    <w:p w14:paraId="299D2042" w14:textId="77777777" w:rsidR="004429DD" w:rsidRPr="00D6583F" w:rsidRDefault="004429DD" w:rsidP="00A55E27">
      <w:pPr>
        <w:ind w:left="270" w:hanging="270"/>
        <w:rPr>
          <w:sz w:val="22"/>
          <w:szCs w:val="22"/>
        </w:rPr>
      </w:pPr>
    </w:p>
    <w:p w14:paraId="51D00DBA" w14:textId="6326D5EA" w:rsidR="00A55E27" w:rsidRPr="00AE3C8E" w:rsidRDefault="0011642D" w:rsidP="005A11E4">
      <w:pPr>
        <w:spacing w:line="259" w:lineRule="auto"/>
        <w:ind w:left="360" w:hanging="360"/>
        <w:rPr>
          <w:i/>
          <w:color w:val="AE4B3C"/>
          <w:sz w:val="22"/>
          <w:szCs w:val="22"/>
        </w:rPr>
      </w:pPr>
      <w:r>
        <w:rPr>
          <w:rStyle w:val="Emphasis"/>
        </w:rPr>
        <w:tab/>
      </w:r>
      <w:r w:rsidR="00A55E27" w:rsidRPr="00CE4CC9">
        <w:rPr>
          <w:rStyle w:val="Emphasis"/>
        </w:rPr>
        <w:t>Silence</w:t>
      </w:r>
    </w:p>
    <w:p w14:paraId="554145F9" w14:textId="77777777" w:rsidR="004429DD" w:rsidRPr="00D6583F" w:rsidRDefault="004429DD" w:rsidP="00A55E27">
      <w:pPr>
        <w:ind w:left="270" w:hanging="270"/>
        <w:rPr>
          <w:sz w:val="22"/>
          <w:szCs w:val="22"/>
        </w:rPr>
      </w:pPr>
    </w:p>
    <w:p w14:paraId="35AB6C31" w14:textId="0DB18F84" w:rsidR="00A55E27" w:rsidRPr="00D6583F" w:rsidRDefault="00AE3C8E" w:rsidP="00E16267">
      <w:pPr>
        <w:keepNext/>
        <w:ind w:left="360" w:hanging="360"/>
        <w:rPr>
          <w:sz w:val="22"/>
          <w:szCs w:val="22"/>
        </w:rPr>
      </w:pPr>
      <w:r w:rsidRPr="00AE3C8E">
        <w:rPr>
          <w:b/>
          <w:sz w:val="22"/>
          <w:szCs w:val="22"/>
        </w:rPr>
        <w:t>R:</w:t>
      </w:r>
      <w:r w:rsidRPr="00AE3C8E">
        <w:rPr>
          <w:b/>
          <w:sz w:val="22"/>
          <w:szCs w:val="22"/>
        </w:rPr>
        <w:tab/>
      </w:r>
      <w:r w:rsidR="00A55E27" w:rsidRPr="00D6583F">
        <w:rPr>
          <w:sz w:val="22"/>
          <w:szCs w:val="22"/>
        </w:rPr>
        <w:t>Merciful God:</w:t>
      </w:r>
    </w:p>
    <w:p w14:paraId="0C62628E" w14:textId="2594C5C6"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forgive and heal us.</w:t>
      </w:r>
    </w:p>
    <w:p w14:paraId="78FA095D" w14:textId="77777777" w:rsidR="004429DD" w:rsidRPr="00D6583F" w:rsidRDefault="004429DD" w:rsidP="00A55E27">
      <w:pPr>
        <w:ind w:left="270" w:hanging="270"/>
        <w:rPr>
          <w:sz w:val="22"/>
          <w:szCs w:val="22"/>
        </w:rPr>
      </w:pPr>
    </w:p>
    <w:p w14:paraId="1FCF21CC" w14:textId="0DF24602" w:rsidR="00A55E27" w:rsidRPr="00D6583F" w:rsidRDefault="00AE3C8E" w:rsidP="00E16267">
      <w:pPr>
        <w:ind w:left="360" w:hanging="360"/>
        <w:rPr>
          <w:sz w:val="22"/>
          <w:szCs w:val="22"/>
        </w:rPr>
      </w:pPr>
      <w:r w:rsidRPr="00AE3C8E">
        <w:rPr>
          <w:b/>
          <w:sz w:val="22"/>
          <w:szCs w:val="22"/>
        </w:rPr>
        <w:t>L:</w:t>
      </w:r>
      <w:r w:rsidRPr="00AE3C8E">
        <w:rPr>
          <w:b/>
          <w:sz w:val="22"/>
          <w:szCs w:val="22"/>
        </w:rPr>
        <w:tab/>
      </w:r>
      <w:r w:rsidR="00A55E27" w:rsidRPr="00D6583F">
        <w:rPr>
          <w:sz w:val="22"/>
          <w:szCs w:val="22"/>
        </w:rPr>
        <w:t>God, Father of our Lord Jesus Christ whom you sent in the fullness of time to redeem all</w:t>
      </w:r>
      <w:r w:rsidR="004429DD" w:rsidRPr="00D6583F">
        <w:rPr>
          <w:sz w:val="22"/>
          <w:szCs w:val="22"/>
          <w:lang w:val="en-CA"/>
        </w:rPr>
        <w:t xml:space="preserve"> </w:t>
      </w:r>
      <w:r w:rsidR="00A55E27" w:rsidRPr="00D6583F">
        <w:rPr>
          <w:sz w:val="22"/>
          <w:szCs w:val="22"/>
        </w:rPr>
        <w:t>creation, we ask you to have mercy on us, forgive us our sins and transform us by your Holy</w:t>
      </w:r>
      <w:r w:rsidR="004429DD" w:rsidRPr="00D6583F">
        <w:rPr>
          <w:sz w:val="22"/>
          <w:szCs w:val="22"/>
          <w:lang w:val="en-CA"/>
        </w:rPr>
        <w:t xml:space="preserve"> </w:t>
      </w:r>
      <w:r w:rsidR="00A55E27" w:rsidRPr="00D6583F">
        <w:rPr>
          <w:sz w:val="22"/>
          <w:szCs w:val="22"/>
        </w:rPr>
        <w:t>Spirit.</w:t>
      </w:r>
    </w:p>
    <w:p w14:paraId="334D4461" w14:textId="77777777" w:rsidR="004429DD" w:rsidRPr="00D6583F" w:rsidRDefault="004429DD" w:rsidP="00A55E27">
      <w:pPr>
        <w:ind w:left="270" w:hanging="270"/>
        <w:rPr>
          <w:sz w:val="22"/>
          <w:szCs w:val="22"/>
        </w:rPr>
      </w:pPr>
    </w:p>
    <w:p w14:paraId="68504AFA" w14:textId="17B7C1FD"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Glory to God, whom we praise with one voice.</w:t>
      </w:r>
    </w:p>
    <w:p w14:paraId="47B4CC4A" w14:textId="77777777" w:rsidR="004429DD" w:rsidRPr="00D6583F" w:rsidRDefault="004429DD" w:rsidP="00A55E27">
      <w:pPr>
        <w:ind w:left="270" w:hanging="270"/>
        <w:rPr>
          <w:sz w:val="22"/>
          <w:szCs w:val="22"/>
        </w:rPr>
      </w:pPr>
    </w:p>
    <w:p w14:paraId="62438357" w14:textId="77777777" w:rsidR="00AE3C8E" w:rsidRDefault="004429DD" w:rsidP="003B6CC2">
      <w:pPr>
        <w:pStyle w:val="Heading3"/>
        <w:keepLines/>
      </w:pPr>
      <w:r w:rsidRPr="005A11E4">
        <w:t>Trisagion</w:t>
      </w:r>
    </w:p>
    <w:p w14:paraId="3A78C5A3" w14:textId="77777777" w:rsidR="00AE3C8E" w:rsidRPr="004D475B" w:rsidRDefault="00AE3C8E" w:rsidP="003B6CC2">
      <w:pPr>
        <w:keepLines/>
        <w:rPr>
          <w:rStyle w:val="Emphasis"/>
        </w:rPr>
      </w:pPr>
    </w:p>
    <w:p w14:paraId="6B5937AD" w14:textId="6BC34C45" w:rsidR="00A55E27" w:rsidRPr="004D475B" w:rsidRDefault="00AE3C8E" w:rsidP="003B6CC2">
      <w:pPr>
        <w:keepLines/>
        <w:spacing w:line="259" w:lineRule="auto"/>
        <w:ind w:left="360" w:hanging="360"/>
        <w:rPr>
          <w:rStyle w:val="Emphasis"/>
        </w:rPr>
      </w:pPr>
      <w:r w:rsidRPr="004D475B">
        <w:rPr>
          <w:rStyle w:val="Emphasis"/>
        </w:rPr>
        <w:tab/>
      </w:r>
      <w:r w:rsidR="004429DD" w:rsidRPr="004D475B">
        <w:rPr>
          <w:rStyle w:val="Emphasis"/>
        </w:rPr>
        <w:t>‘</w:t>
      </w:r>
      <w:r w:rsidR="004429DD" w:rsidRPr="005A11E4">
        <w:rPr>
          <w:rStyle w:val="Emphasis"/>
        </w:rPr>
        <w:t>Thrice</w:t>
      </w:r>
      <w:r w:rsidR="004429DD" w:rsidRPr="004D475B">
        <w:rPr>
          <w:rStyle w:val="Emphasis"/>
        </w:rPr>
        <w:t xml:space="preserve"> holy’ – one of the most ancient of Christian prayers. It is sung frequently in the worship of churches of both the East and the West. Some traditions hold that it was first exclaimed by Nicodemus as he removed the body of Jesus from the Cross.</w:t>
      </w:r>
    </w:p>
    <w:p w14:paraId="0A08EA7A" w14:textId="77777777" w:rsidR="004429DD" w:rsidRPr="00D6583F" w:rsidRDefault="004429DD" w:rsidP="003B6CC2">
      <w:pPr>
        <w:keepLines/>
        <w:ind w:left="270" w:hanging="270"/>
        <w:rPr>
          <w:sz w:val="22"/>
          <w:szCs w:val="22"/>
        </w:rPr>
      </w:pPr>
    </w:p>
    <w:p w14:paraId="28C61E5C" w14:textId="48762F4A" w:rsidR="00A55E27" w:rsidRPr="00D6583F" w:rsidRDefault="00AE3C8E" w:rsidP="003B6CC2">
      <w:pPr>
        <w:keepLines/>
        <w:ind w:left="360" w:hanging="360"/>
        <w:rPr>
          <w:b/>
          <w:sz w:val="22"/>
          <w:szCs w:val="22"/>
        </w:rPr>
      </w:pPr>
      <w:r w:rsidRPr="00AE3C8E">
        <w:rPr>
          <w:b/>
          <w:sz w:val="22"/>
          <w:szCs w:val="22"/>
        </w:rPr>
        <w:t>A:</w:t>
      </w:r>
      <w:r w:rsidRPr="00AE3C8E">
        <w:rPr>
          <w:b/>
          <w:sz w:val="22"/>
          <w:szCs w:val="22"/>
        </w:rPr>
        <w:tab/>
      </w:r>
      <w:r w:rsidR="00A55E27" w:rsidRPr="00D6583F">
        <w:rPr>
          <w:b/>
          <w:sz w:val="22"/>
          <w:szCs w:val="22"/>
        </w:rPr>
        <w:t>Holy God!</w:t>
      </w:r>
      <w:r w:rsidR="004429DD" w:rsidRPr="00D6583F">
        <w:rPr>
          <w:b/>
          <w:sz w:val="22"/>
          <w:szCs w:val="22"/>
        </w:rPr>
        <w:br/>
      </w:r>
      <w:r w:rsidR="00A55E27" w:rsidRPr="00D6583F">
        <w:rPr>
          <w:b/>
          <w:sz w:val="22"/>
          <w:szCs w:val="22"/>
        </w:rPr>
        <w:t>Holy Strong!</w:t>
      </w:r>
      <w:r w:rsidR="004429DD" w:rsidRPr="00D6583F">
        <w:rPr>
          <w:b/>
          <w:sz w:val="22"/>
          <w:szCs w:val="22"/>
        </w:rPr>
        <w:br/>
      </w:r>
      <w:r w:rsidR="00A55E27" w:rsidRPr="00D6583F">
        <w:rPr>
          <w:b/>
          <w:sz w:val="22"/>
          <w:szCs w:val="22"/>
        </w:rPr>
        <w:t>Holy Immortal, have mercy on us!</w:t>
      </w:r>
    </w:p>
    <w:p w14:paraId="290C4551" w14:textId="77777777" w:rsidR="004429DD" w:rsidRPr="00D6583F" w:rsidRDefault="004429DD" w:rsidP="00A55E27">
      <w:pPr>
        <w:ind w:left="270" w:hanging="270"/>
        <w:rPr>
          <w:sz w:val="22"/>
          <w:szCs w:val="22"/>
        </w:rPr>
      </w:pPr>
    </w:p>
    <w:p w14:paraId="53877148" w14:textId="67CEDDE7" w:rsidR="00A55E27" w:rsidRPr="00D6583F" w:rsidRDefault="00A55E27" w:rsidP="005A11E4">
      <w:pPr>
        <w:pStyle w:val="Heading3"/>
        <w:rPr>
          <w:i/>
        </w:rPr>
      </w:pPr>
      <w:r w:rsidRPr="00D6583F">
        <w:t>Old Testament Reading</w:t>
      </w:r>
      <w:r w:rsidR="004429DD" w:rsidRPr="00D6583F">
        <w:tab/>
      </w:r>
      <w:r w:rsidRPr="00D6583F">
        <w:rPr>
          <w:i/>
        </w:rPr>
        <w:t>Genesis 18:1-8</w:t>
      </w:r>
    </w:p>
    <w:p w14:paraId="72FF0B4A" w14:textId="77777777" w:rsidR="004429DD" w:rsidRPr="00D6583F" w:rsidRDefault="004429DD" w:rsidP="00A55E27">
      <w:pPr>
        <w:ind w:left="270" w:hanging="270"/>
        <w:rPr>
          <w:sz w:val="22"/>
          <w:szCs w:val="22"/>
        </w:rPr>
      </w:pPr>
    </w:p>
    <w:p w14:paraId="08F2E9A9" w14:textId="4F9E49D7"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The Lord appeared to Abraham by the oaks of Mamre, as he sat at the entrance of his tent</w:t>
      </w:r>
      <w:r w:rsidR="004429DD" w:rsidRPr="00D6583F">
        <w:rPr>
          <w:sz w:val="22"/>
          <w:szCs w:val="22"/>
          <w:lang w:val="en-CA"/>
        </w:rPr>
        <w:t xml:space="preserve"> </w:t>
      </w:r>
      <w:r w:rsidR="00A55E27" w:rsidRPr="00D6583F">
        <w:rPr>
          <w:sz w:val="22"/>
          <w:szCs w:val="22"/>
        </w:rPr>
        <w:t>in the heat of the day. He looked up and saw three men standing near him. When he saw</w:t>
      </w:r>
      <w:r w:rsidR="004429DD" w:rsidRPr="00D6583F">
        <w:rPr>
          <w:sz w:val="22"/>
          <w:szCs w:val="22"/>
          <w:lang w:val="en-CA"/>
        </w:rPr>
        <w:t xml:space="preserve"> </w:t>
      </w:r>
      <w:r w:rsidR="00A55E27" w:rsidRPr="00D6583F">
        <w:rPr>
          <w:sz w:val="22"/>
          <w:szCs w:val="22"/>
        </w:rPr>
        <w:t>them, he ran from the tent entrance to meet them, and bowed down to the ground. He said,</w:t>
      </w:r>
      <w:r w:rsidR="004429DD" w:rsidRPr="00D6583F">
        <w:rPr>
          <w:sz w:val="22"/>
          <w:szCs w:val="22"/>
          <w:lang w:val="en-CA"/>
        </w:rPr>
        <w:t xml:space="preserve"> </w:t>
      </w:r>
      <w:r w:rsidR="00A55E27" w:rsidRPr="00D6583F">
        <w:rPr>
          <w:sz w:val="22"/>
          <w:szCs w:val="22"/>
        </w:rPr>
        <w:t>“My lord, if I find favour with you, do not pass by your servant. Let a little water be brought,</w:t>
      </w:r>
      <w:r w:rsidR="004429DD" w:rsidRPr="00D6583F">
        <w:rPr>
          <w:sz w:val="22"/>
          <w:szCs w:val="22"/>
          <w:lang w:val="en-CA"/>
        </w:rPr>
        <w:t xml:space="preserve"> </w:t>
      </w:r>
      <w:r w:rsidR="00A55E27" w:rsidRPr="00D6583F">
        <w:rPr>
          <w:sz w:val="22"/>
          <w:szCs w:val="22"/>
        </w:rPr>
        <w:t>and wash your feet, and rest yourselves under the tree. Let me bring a little bread, that you</w:t>
      </w:r>
      <w:r w:rsidR="004429DD" w:rsidRPr="00D6583F">
        <w:rPr>
          <w:sz w:val="22"/>
          <w:szCs w:val="22"/>
          <w:lang w:val="en-CA"/>
        </w:rPr>
        <w:t xml:space="preserve"> </w:t>
      </w:r>
      <w:r w:rsidR="00A55E27" w:rsidRPr="00D6583F">
        <w:rPr>
          <w:sz w:val="22"/>
          <w:szCs w:val="22"/>
        </w:rPr>
        <w:t>may refresh yourselves, and after that you may pass on –since you have come to your</w:t>
      </w:r>
      <w:r w:rsidR="004429DD" w:rsidRPr="00D6583F">
        <w:rPr>
          <w:sz w:val="22"/>
          <w:szCs w:val="22"/>
          <w:lang w:val="en-CA"/>
        </w:rPr>
        <w:t xml:space="preserve"> </w:t>
      </w:r>
      <w:r w:rsidR="00A55E27" w:rsidRPr="00D6583F">
        <w:rPr>
          <w:sz w:val="22"/>
          <w:szCs w:val="22"/>
        </w:rPr>
        <w:t>servant.” So they said, “Do as you have said.” And Abraham hastened into the tent to Sarah,</w:t>
      </w:r>
      <w:r w:rsidR="004429DD" w:rsidRPr="00D6583F">
        <w:rPr>
          <w:sz w:val="22"/>
          <w:szCs w:val="22"/>
          <w:lang w:val="en-CA"/>
        </w:rPr>
        <w:t xml:space="preserve"> </w:t>
      </w:r>
      <w:r w:rsidR="00A55E27" w:rsidRPr="00D6583F">
        <w:rPr>
          <w:sz w:val="22"/>
          <w:szCs w:val="22"/>
        </w:rPr>
        <w:t>and said, “Make ready quickly three measures of choice flour, knead it, and make cakes.”</w:t>
      </w:r>
      <w:r w:rsidR="004429DD" w:rsidRPr="00D6583F">
        <w:rPr>
          <w:sz w:val="22"/>
          <w:szCs w:val="22"/>
          <w:lang w:val="en-CA"/>
        </w:rPr>
        <w:t xml:space="preserve"> </w:t>
      </w:r>
      <w:r w:rsidR="00A55E27" w:rsidRPr="00D6583F">
        <w:rPr>
          <w:sz w:val="22"/>
          <w:szCs w:val="22"/>
        </w:rPr>
        <w:t>Abraham ran to the herd, and took a calf, tender and good, and gave it to the servant, who</w:t>
      </w:r>
      <w:r w:rsidR="004429DD" w:rsidRPr="00D6583F">
        <w:rPr>
          <w:sz w:val="22"/>
          <w:szCs w:val="22"/>
          <w:lang w:val="en-CA"/>
        </w:rPr>
        <w:t xml:space="preserve"> </w:t>
      </w:r>
      <w:r w:rsidR="00A55E27" w:rsidRPr="00D6583F">
        <w:rPr>
          <w:sz w:val="22"/>
          <w:szCs w:val="22"/>
        </w:rPr>
        <w:t>hastened to prepare it. Then he took curds and milk and the calf that he had prepared, and</w:t>
      </w:r>
      <w:r w:rsidR="004429DD" w:rsidRPr="00D6583F">
        <w:rPr>
          <w:sz w:val="22"/>
          <w:szCs w:val="22"/>
          <w:lang w:val="en-CA"/>
        </w:rPr>
        <w:t xml:space="preserve"> </w:t>
      </w:r>
      <w:r w:rsidR="00A55E27" w:rsidRPr="00D6583F">
        <w:rPr>
          <w:sz w:val="22"/>
          <w:szCs w:val="22"/>
        </w:rPr>
        <w:t>set it before them; and he stood by them under the tree while they ate.</w:t>
      </w:r>
    </w:p>
    <w:p w14:paraId="1CEFF2C8" w14:textId="77777777" w:rsidR="004429DD" w:rsidRPr="00D6583F" w:rsidRDefault="004429DD" w:rsidP="00A55E27">
      <w:pPr>
        <w:ind w:left="270" w:hanging="270"/>
        <w:rPr>
          <w:sz w:val="22"/>
          <w:szCs w:val="22"/>
        </w:rPr>
      </w:pPr>
    </w:p>
    <w:p w14:paraId="69FAAD11" w14:textId="1F43490D" w:rsidR="00A55E27" w:rsidRPr="00D6583F" w:rsidRDefault="00A55E27" w:rsidP="005A11E4">
      <w:pPr>
        <w:pStyle w:val="Heading3"/>
      </w:pPr>
      <w:r w:rsidRPr="00D6583F">
        <w:t>Responsorial Psalm</w:t>
      </w:r>
      <w:r w:rsidR="00AE3C8E">
        <w:tab/>
      </w:r>
      <w:proofErr w:type="spellStart"/>
      <w:r w:rsidRPr="00D6583F">
        <w:rPr>
          <w:i/>
        </w:rPr>
        <w:t>Psalm</w:t>
      </w:r>
      <w:proofErr w:type="spellEnd"/>
      <w:r w:rsidRPr="00D6583F">
        <w:rPr>
          <w:i/>
        </w:rPr>
        <w:t xml:space="preserve"> 138</w:t>
      </w:r>
    </w:p>
    <w:p w14:paraId="35DB5DC5" w14:textId="77777777" w:rsidR="004429DD" w:rsidRPr="00D6583F" w:rsidRDefault="004429DD" w:rsidP="00A55E27">
      <w:pPr>
        <w:ind w:left="270" w:hanging="270"/>
        <w:rPr>
          <w:sz w:val="22"/>
          <w:szCs w:val="22"/>
        </w:rPr>
      </w:pPr>
    </w:p>
    <w:p w14:paraId="079B04F6" w14:textId="021D09C3"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I give you thanks, O Lord, with my whole heart;</w:t>
      </w:r>
      <w:r w:rsidR="004429DD" w:rsidRPr="00D6583F">
        <w:rPr>
          <w:sz w:val="22"/>
          <w:szCs w:val="22"/>
        </w:rPr>
        <w:br/>
      </w:r>
      <w:r w:rsidR="00A55E27" w:rsidRPr="00D6583F">
        <w:rPr>
          <w:sz w:val="22"/>
          <w:szCs w:val="22"/>
        </w:rPr>
        <w:t>before the gods I sing your praise;</w:t>
      </w:r>
      <w:r w:rsidR="004429DD" w:rsidRPr="00D6583F">
        <w:rPr>
          <w:sz w:val="22"/>
          <w:szCs w:val="22"/>
        </w:rPr>
        <w:br/>
      </w:r>
      <w:r w:rsidR="00A55E27" w:rsidRPr="00D6583F">
        <w:rPr>
          <w:sz w:val="22"/>
          <w:szCs w:val="22"/>
        </w:rPr>
        <w:t>I bow down towards your holy temple</w:t>
      </w:r>
      <w:r w:rsidR="004429DD" w:rsidRPr="00D6583F">
        <w:rPr>
          <w:sz w:val="22"/>
          <w:szCs w:val="22"/>
        </w:rPr>
        <w:br/>
      </w:r>
      <w:r w:rsidR="00A55E27" w:rsidRPr="00D6583F">
        <w:rPr>
          <w:sz w:val="22"/>
          <w:szCs w:val="22"/>
        </w:rPr>
        <w:t>and give thanks to your name for your steadfast love and your faithfulness;</w:t>
      </w:r>
      <w:r w:rsidR="004429DD" w:rsidRPr="00D6583F">
        <w:rPr>
          <w:sz w:val="22"/>
          <w:szCs w:val="22"/>
        </w:rPr>
        <w:br/>
      </w:r>
      <w:r w:rsidR="00A55E27" w:rsidRPr="00D6583F">
        <w:rPr>
          <w:sz w:val="22"/>
          <w:szCs w:val="22"/>
        </w:rPr>
        <w:t>for you have exalted your name and your word above everything.</w:t>
      </w:r>
    </w:p>
    <w:p w14:paraId="1E1F8BFA" w14:textId="77777777" w:rsidR="004429DD" w:rsidRPr="00D6583F" w:rsidRDefault="004429DD" w:rsidP="00A55E27">
      <w:pPr>
        <w:ind w:left="270" w:hanging="270"/>
        <w:rPr>
          <w:sz w:val="22"/>
          <w:szCs w:val="22"/>
        </w:rPr>
      </w:pPr>
    </w:p>
    <w:p w14:paraId="611A037E" w14:textId="3943077F" w:rsidR="00A55E27" w:rsidRPr="00AE3C8E" w:rsidRDefault="00AE3C8E" w:rsidP="00E16267">
      <w:pPr>
        <w:ind w:left="360" w:hanging="360"/>
        <w:rPr>
          <w:b/>
          <w:sz w:val="22"/>
          <w:szCs w:val="22"/>
        </w:rPr>
      </w:pPr>
      <w:r w:rsidRPr="00AE3C8E">
        <w:rPr>
          <w:b/>
          <w:sz w:val="22"/>
          <w:szCs w:val="22"/>
        </w:rPr>
        <w:t>A:</w:t>
      </w:r>
      <w:r w:rsidRPr="00AE3C8E">
        <w:rPr>
          <w:b/>
          <w:sz w:val="22"/>
          <w:szCs w:val="22"/>
        </w:rPr>
        <w:tab/>
      </w:r>
      <w:r w:rsidR="00A55E27" w:rsidRPr="00AE3C8E">
        <w:rPr>
          <w:b/>
          <w:sz w:val="22"/>
          <w:szCs w:val="22"/>
        </w:rPr>
        <w:t>On the day I called, you answered me.</w:t>
      </w:r>
    </w:p>
    <w:p w14:paraId="592E14F6" w14:textId="77777777" w:rsidR="004429DD" w:rsidRPr="00D6583F" w:rsidRDefault="004429DD" w:rsidP="00A55E27">
      <w:pPr>
        <w:ind w:left="270" w:hanging="270"/>
        <w:rPr>
          <w:sz w:val="22"/>
          <w:szCs w:val="22"/>
        </w:rPr>
      </w:pPr>
    </w:p>
    <w:p w14:paraId="2E360667" w14:textId="00CA0DBE"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On the day I called, you answered me;</w:t>
      </w:r>
      <w:r w:rsidR="004429DD" w:rsidRPr="00D6583F">
        <w:rPr>
          <w:sz w:val="22"/>
          <w:szCs w:val="22"/>
        </w:rPr>
        <w:br/>
      </w:r>
      <w:r w:rsidR="00A55E27" w:rsidRPr="00D6583F">
        <w:rPr>
          <w:sz w:val="22"/>
          <w:szCs w:val="22"/>
        </w:rPr>
        <w:t>you increased my strength of soul.</w:t>
      </w:r>
      <w:r w:rsidR="004429DD" w:rsidRPr="00D6583F">
        <w:rPr>
          <w:sz w:val="22"/>
          <w:szCs w:val="22"/>
        </w:rPr>
        <w:br/>
      </w:r>
      <w:r w:rsidR="00A55E27" w:rsidRPr="00D6583F">
        <w:rPr>
          <w:sz w:val="22"/>
          <w:szCs w:val="22"/>
        </w:rPr>
        <w:t>All the kings of the earth shall praise you, O Lord,</w:t>
      </w:r>
      <w:r w:rsidR="004429DD" w:rsidRPr="00D6583F">
        <w:rPr>
          <w:sz w:val="22"/>
          <w:szCs w:val="22"/>
        </w:rPr>
        <w:br/>
      </w:r>
      <w:r w:rsidR="00A55E27" w:rsidRPr="00D6583F">
        <w:rPr>
          <w:sz w:val="22"/>
          <w:szCs w:val="22"/>
        </w:rPr>
        <w:t>for they have heard the words of your mouth.</w:t>
      </w:r>
    </w:p>
    <w:p w14:paraId="431B51D3" w14:textId="77777777" w:rsidR="004429DD" w:rsidRPr="00D6583F" w:rsidRDefault="004429DD" w:rsidP="00A55E27">
      <w:pPr>
        <w:ind w:left="270" w:hanging="270"/>
        <w:rPr>
          <w:sz w:val="22"/>
          <w:szCs w:val="22"/>
        </w:rPr>
      </w:pPr>
    </w:p>
    <w:p w14:paraId="69A05CBB" w14:textId="5C6B7F51" w:rsidR="00A55E27" w:rsidRPr="00AE3C8E" w:rsidRDefault="00AE3C8E" w:rsidP="00E16267">
      <w:pPr>
        <w:ind w:left="360" w:hanging="360"/>
        <w:rPr>
          <w:b/>
          <w:sz w:val="22"/>
          <w:szCs w:val="22"/>
        </w:rPr>
      </w:pPr>
      <w:r w:rsidRPr="00AE3C8E">
        <w:rPr>
          <w:b/>
          <w:sz w:val="22"/>
          <w:szCs w:val="22"/>
        </w:rPr>
        <w:t>A:</w:t>
      </w:r>
      <w:r w:rsidRPr="00AE3C8E">
        <w:rPr>
          <w:b/>
          <w:sz w:val="22"/>
          <w:szCs w:val="22"/>
        </w:rPr>
        <w:tab/>
      </w:r>
      <w:r w:rsidR="00A55E27" w:rsidRPr="00AE3C8E">
        <w:rPr>
          <w:b/>
          <w:sz w:val="22"/>
          <w:szCs w:val="22"/>
        </w:rPr>
        <w:t>On the day I called, you answered me.</w:t>
      </w:r>
    </w:p>
    <w:p w14:paraId="71324BC1" w14:textId="77777777" w:rsidR="004429DD" w:rsidRPr="00D6583F" w:rsidRDefault="004429DD" w:rsidP="00A55E27">
      <w:pPr>
        <w:ind w:left="270" w:hanging="270"/>
        <w:rPr>
          <w:sz w:val="22"/>
          <w:szCs w:val="22"/>
        </w:rPr>
      </w:pPr>
    </w:p>
    <w:p w14:paraId="0411B081" w14:textId="1452C03C"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They shall sing of the ways of the Lord,</w:t>
      </w:r>
      <w:r w:rsidR="004429DD" w:rsidRPr="00D6583F">
        <w:rPr>
          <w:sz w:val="22"/>
          <w:szCs w:val="22"/>
        </w:rPr>
        <w:br/>
      </w:r>
      <w:r w:rsidR="00A55E27" w:rsidRPr="00D6583F">
        <w:rPr>
          <w:sz w:val="22"/>
          <w:szCs w:val="22"/>
        </w:rPr>
        <w:t>for great is the glory of the Lord.</w:t>
      </w:r>
      <w:r w:rsidR="004429DD" w:rsidRPr="00D6583F">
        <w:rPr>
          <w:sz w:val="22"/>
          <w:szCs w:val="22"/>
        </w:rPr>
        <w:br/>
      </w:r>
      <w:r w:rsidR="00A55E27" w:rsidRPr="00D6583F">
        <w:rPr>
          <w:sz w:val="22"/>
          <w:szCs w:val="22"/>
        </w:rPr>
        <w:t>For though the Lord is high, he regards the lowly;</w:t>
      </w:r>
      <w:r w:rsidR="004429DD" w:rsidRPr="00D6583F">
        <w:rPr>
          <w:sz w:val="22"/>
          <w:szCs w:val="22"/>
        </w:rPr>
        <w:br/>
      </w:r>
      <w:r w:rsidR="00A55E27" w:rsidRPr="00D6583F">
        <w:rPr>
          <w:sz w:val="22"/>
          <w:szCs w:val="22"/>
        </w:rPr>
        <w:t>but the haughty he perceives from far away.</w:t>
      </w:r>
    </w:p>
    <w:p w14:paraId="04B9787D" w14:textId="77777777" w:rsidR="004429DD" w:rsidRPr="00D6583F" w:rsidRDefault="004429DD" w:rsidP="00A55E27">
      <w:pPr>
        <w:ind w:left="270" w:hanging="270"/>
        <w:rPr>
          <w:sz w:val="22"/>
          <w:szCs w:val="22"/>
        </w:rPr>
      </w:pPr>
    </w:p>
    <w:p w14:paraId="35ACFFAF" w14:textId="5ADC3498" w:rsidR="00A55E27" w:rsidRPr="00AE3C8E" w:rsidRDefault="00AE3C8E" w:rsidP="00E16267">
      <w:pPr>
        <w:ind w:left="360" w:hanging="360"/>
        <w:rPr>
          <w:b/>
          <w:sz w:val="22"/>
          <w:szCs w:val="22"/>
        </w:rPr>
      </w:pPr>
      <w:r w:rsidRPr="00AE3C8E">
        <w:rPr>
          <w:b/>
          <w:sz w:val="22"/>
          <w:szCs w:val="22"/>
        </w:rPr>
        <w:t>A:</w:t>
      </w:r>
      <w:r w:rsidRPr="00AE3C8E">
        <w:rPr>
          <w:b/>
          <w:sz w:val="22"/>
          <w:szCs w:val="22"/>
        </w:rPr>
        <w:tab/>
      </w:r>
      <w:r w:rsidR="00A55E27" w:rsidRPr="00AE3C8E">
        <w:rPr>
          <w:b/>
          <w:sz w:val="22"/>
          <w:szCs w:val="22"/>
        </w:rPr>
        <w:t>On the day I called, you answered me.</w:t>
      </w:r>
    </w:p>
    <w:p w14:paraId="089948A8" w14:textId="77777777" w:rsidR="004429DD" w:rsidRPr="00D6583F" w:rsidRDefault="004429DD" w:rsidP="00A55E27">
      <w:pPr>
        <w:ind w:left="270" w:hanging="270"/>
        <w:rPr>
          <w:sz w:val="22"/>
          <w:szCs w:val="22"/>
        </w:rPr>
      </w:pPr>
    </w:p>
    <w:p w14:paraId="78439801" w14:textId="78338DDF"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Though I walk in the midst of trouble,</w:t>
      </w:r>
      <w:r w:rsidR="004429DD" w:rsidRPr="00D6583F">
        <w:rPr>
          <w:sz w:val="22"/>
          <w:szCs w:val="22"/>
        </w:rPr>
        <w:br/>
      </w:r>
      <w:r w:rsidR="00A55E27" w:rsidRPr="00D6583F">
        <w:rPr>
          <w:sz w:val="22"/>
          <w:szCs w:val="22"/>
        </w:rPr>
        <w:t>you preserve me against the wrath of my enemies;</w:t>
      </w:r>
      <w:r w:rsidR="004429DD" w:rsidRPr="00D6583F">
        <w:rPr>
          <w:sz w:val="22"/>
          <w:szCs w:val="22"/>
        </w:rPr>
        <w:br/>
      </w:r>
      <w:r w:rsidR="00A55E27" w:rsidRPr="00D6583F">
        <w:rPr>
          <w:sz w:val="22"/>
          <w:szCs w:val="22"/>
        </w:rPr>
        <w:t>you stretch out your hand,</w:t>
      </w:r>
      <w:r w:rsidR="004429DD" w:rsidRPr="00D6583F">
        <w:rPr>
          <w:sz w:val="22"/>
          <w:szCs w:val="22"/>
        </w:rPr>
        <w:br/>
      </w:r>
      <w:r w:rsidR="00A55E27" w:rsidRPr="00D6583F">
        <w:rPr>
          <w:sz w:val="22"/>
          <w:szCs w:val="22"/>
        </w:rPr>
        <w:t>and your right hand delivers me.</w:t>
      </w:r>
      <w:r w:rsidR="004429DD" w:rsidRPr="00D6583F">
        <w:rPr>
          <w:sz w:val="22"/>
          <w:szCs w:val="22"/>
        </w:rPr>
        <w:br/>
      </w:r>
      <w:r w:rsidR="00A55E27" w:rsidRPr="00D6583F">
        <w:rPr>
          <w:sz w:val="22"/>
          <w:szCs w:val="22"/>
        </w:rPr>
        <w:t>The Lord will fulfil his purpose for me;</w:t>
      </w:r>
      <w:r w:rsidR="004429DD" w:rsidRPr="00D6583F">
        <w:rPr>
          <w:sz w:val="22"/>
          <w:szCs w:val="22"/>
        </w:rPr>
        <w:br/>
      </w:r>
      <w:r w:rsidR="00A55E27" w:rsidRPr="00D6583F">
        <w:rPr>
          <w:sz w:val="22"/>
          <w:szCs w:val="22"/>
        </w:rPr>
        <w:t>your steadfast love, O Lord, endures for ever.</w:t>
      </w:r>
      <w:r w:rsidR="004429DD" w:rsidRPr="00D6583F">
        <w:rPr>
          <w:sz w:val="22"/>
          <w:szCs w:val="22"/>
        </w:rPr>
        <w:br/>
      </w:r>
      <w:r w:rsidR="00A55E27" w:rsidRPr="00D6583F">
        <w:rPr>
          <w:sz w:val="22"/>
          <w:szCs w:val="22"/>
        </w:rPr>
        <w:t>Do not forsake the work of your hands.</w:t>
      </w:r>
    </w:p>
    <w:p w14:paraId="73CB9C37" w14:textId="77777777" w:rsidR="004429DD" w:rsidRPr="00D6583F" w:rsidRDefault="004429DD" w:rsidP="00A55E27">
      <w:pPr>
        <w:ind w:left="270" w:hanging="270"/>
        <w:rPr>
          <w:sz w:val="22"/>
          <w:szCs w:val="22"/>
        </w:rPr>
      </w:pPr>
    </w:p>
    <w:p w14:paraId="542B5353" w14:textId="75F5E4B4" w:rsidR="00A55E27" w:rsidRPr="00AE3C8E" w:rsidRDefault="00AE3C8E" w:rsidP="00E16267">
      <w:pPr>
        <w:ind w:left="360" w:hanging="360"/>
        <w:rPr>
          <w:b/>
          <w:sz w:val="22"/>
          <w:szCs w:val="22"/>
        </w:rPr>
      </w:pPr>
      <w:r w:rsidRPr="00AE3C8E">
        <w:rPr>
          <w:b/>
          <w:sz w:val="22"/>
          <w:szCs w:val="22"/>
        </w:rPr>
        <w:t>A:</w:t>
      </w:r>
      <w:r w:rsidRPr="00AE3C8E">
        <w:rPr>
          <w:b/>
          <w:sz w:val="22"/>
          <w:szCs w:val="22"/>
        </w:rPr>
        <w:tab/>
      </w:r>
      <w:r w:rsidR="00A55E27" w:rsidRPr="00AE3C8E">
        <w:rPr>
          <w:b/>
          <w:sz w:val="22"/>
          <w:szCs w:val="22"/>
        </w:rPr>
        <w:t>On the day I called, you answered me.</w:t>
      </w:r>
    </w:p>
    <w:p w14:paraId="1071DAD2" w14:textId="77777777" w:rsidR="004429DD" w:rsidRPr="00D6583F" w:rsidRDefault="004429DD" w:rsidP="00A55E27">
      <w:pPr>
        <w:ind w:left="270" w:hanging="270"/>
        <w:rPr>
          <w:sz w:val="22"/>
          <w:szCs w:val="22"/>
        </w:rPr>
      </w:pPr>
    </w:p>
    <w:p w14:paraId="1D2885D3" w14:textId="0263985A"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Glory be to the Father and to the Son and to the Holy Spirit;</w:t>
      </w:r>
    </w:p>
    <w:p w14:paraId="28A60C79" w14:textId="77777777" w:rsidR="004429DD" w:rsidRPr="00D6583F" w:rsidRDefault="004429DD" w:rsidP="00A55E27">
      <w:pPr>
        <w:ind w:left="270" w:hanging="270"/>
        <w:rPr>
          <w:sz w:val="22"/>
          <w:szCs w:val="22"/>
        </w:rPr>
      </w:pPr>
    </w:p>
    <w:p w14:paraId="19F9C7E9" w14:textId="2BCC48EA" w:rsidR="00A55E27" w:rsidRPr="00AE3C8E" w:rsidRDefault="00AE3C8E" w:rsidP="00E16267">
      <w:pPr>
        <w:ind w:left="360" w:hanging="360"/>
        <w:rPr>
          <w:b/>
          <w:sz w:val="22"/>
          <w:szCs w:val="22"/>
        </w:rPr>
      </w:pPr>
      <w:r w:rsidRPr="00AE3C8E">
        <w:rPr>
          <w:b/>
          <w:sz w:val="22"/>
          <w:szCs w:val="22"/>
        </w:rPr>
        <w:t>A:</w:t>
      </w:r>
      <w:r w:rsidRPr="00AE3C8E">
        <w:rPr>
          <w:b/>
          <w:sz w:val="22"/>
          <w:szCs w:val="22"/>
        </w:rPr>
        <w:tab/>
      </w:r>
      <w:r w:rsidR="00A55E27" w:rsidRPr="00AE3C8E">
        <w:rPr>
          <w:b/>
          <w:sz w:val="22"/>
          <w:szCs w:val="22"/>
        </w:rPr>
        <w:t>As it was in the beginning, is now,</w:t>
      </w:r>
      <w:r w:rsidR="004429DD" w:rsidRPr="00AE3C8E">
        <w:rPr>
          <w:b/>
          <w:sz w:val="22"/>
          <w:szCs w:val="22"/>
        </w:rPr>
        <w:br/>
      </w:r>
      <w:r w:rsidR="00A55E27" w:rsidRPr="00AE3C8E">
        <w:rPr>
          <w:b/>
          <w:sz w:val="22"/>
          <w:szCs w:val="22"/>
        </w:rPr>
        <w:t>and ever shall be, world without end. Amen.</w:t>
      </w:r>
    </w:p>
    <w:p w14:paraId="56DFDB2E" w14:textId="77777777" w:rsidR="004429DD" w:rsidRPr="00D6583F" w:rsidRDefault="004429DD" w:rsidP="00A55E27">
      <w:pPr>
        <w:ind w:left="270" w:hanging="270"/>
        <w:rPr>
          <w:sz w:val="22"/>
          <w:szCs w:val="22"/>
        </w:rPr>
      </w:pPr>
    </w:p>
    <w:p w14:paraId="1E76F8EF" w14:textId="75CEEF7B" w:rsidR="00A55E27" w:rsidRPr="00D6583F" w:rsidRDefault="00A55E27" w:rsidP="005A11E4">
      <w:pPr>
        <w:pStyle w:val="Heading3"/>
        <w:rPr>
          <w:i/>
        </w:rPr>
      </w:pPr>
      <w:r w:rsidRPr="00D6583F">
        <w:t>Gospel Reading</w:t>
      </w:r>
      <w:r w:rsidR="004429DD" w:rsidRPr="00D6583F">
        <w:tab/>
      </w:r>
      <w:r w:rsidRPr="00D6583F">
        <w:rPr>
          <w:i/>
        </w:rPr>
        <w:t>Luke 10:25-37</w:t>
      </w:r>
    </w:p>
    <w:p w14:paraId="317147D6" w14:textId="77777777" w:rsidR="004429DD" w:rsidRPr="00D6583F" w:rsidRDefault="004429DD" w:rsidP="00A55E27">
      <w:pPr>
        <w:ind w:left="270" w:hanging="270"/>
        <w:rPr>
          <w:sz w:val="22"/>
          <w:szCs w:val="22"/>
        </w:rPr>
      </w:pPr>
    </w:p>
    <w:p w14:paraId="2C4BB04C" w14:textId="24834449"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A lawyer stood up to test Jesus. “Teacher”, he said, “what must I do to inherit eternal life?”</w:t>
      </w:r>
      <w:r w:rsidR="004429DD" w:rsidRPr="00D6583F">
        <w:rPr>
          <w:sz w:val="22"/>
          <w:szCs w:val="22"/>
          <w:lang w:val="en-CA"/>
        </w:rPr>
        <w:t xml:space="preserve"> </w:t>
      </w:r>
      <w:r w:rsidR="00A55E27" w:rsidRPr="00D6583F">
        <w:rPr>
          <w:sz w:val="22"/>
          <w:szCs w:val="22"/>
        </w:rPr>
        <w:t>He said to him, “What is written in the law? What do you read there?” He answered, “You</w:t>
      </w:r>
      <w:r w:rsidR="004429DD" w:rsidRPr="00D6583F">
        <w:rPr>
          <w:sz w:val="22"/>
          <w:szCs w:val="22"/>
          <w:lang w:val="en-CA"/>
        </w:rPr>
        <w:t xml:space="preserve"> </w:t>
      </w:r>
      <w:r w:rsidR="00A55E27" w:rsidRPr="00D6583F">
        <w:rPr>
          <w:sz w:val="22"/>
          <w:szCs w:val="22"/>
        </w:rPr>
        <w:t>shall love the Lord your God with all your heart, and with all your soul, and with all your</w:t>
      </w:r>
      <w:r w:rsidR="004429DD" w:rsidRPr="00D6583F">
        <w:rPr>
          <w:sz w:val="22"/>
          <w:szCs w:val="22"/>
          <w:lang w:val="en-CA"/>
        </w:rPr>
        <w:t xml:space="preserve"> </w:t>
      </w:r>
      <w:r w:rsidR="00A55E27" w:rsidRPr="00D6583F">
        <w:rPr>
          <w:sz w:val="22"/>
          <w:szCs w:val="22"/>
        </w:rPr>
        <w:t>strength, and with all your mind; and your neighbour as yourself.” And he said to him, “You</w:t>
      </w:r>
      <w:r w:rsidR="004429DD" w:rsidRPr="00D6583F">
        <w:rPr>
          <w:sz w:val="22"/>
          <w:szCs w:val="22"/>
          <w:lang w:val="en-CA"/>
        </w:rPr>
        <w:t xml:space="preserve"> </w:t>
      </w:r>
      <w:r w:rsidR="00A55E27" w:rsidRPr="00D6583F">
        <w:rPr>
          <w:sz w:val="22"/>
          <w:szCs w:val="22"/>
        </w:rPr>
        <w:t>have given the right answer; do this, and you will live”.</w:t>
      </w:r>
      <w:r w:rsidR="004429DD" w:rsidRPr="00D6583F">
        <w:rPr>
          <w:sz w:val="22"/>
          <w:szCs w:val="22"/>
          <w:lang w:val="en-CA"/>
        </w:rPr>
        <w:t xml:space="preserve"> </w:t>
      </w:r>
      <w:r w:rsidR="00A55E27" w:rsidRPr="00D6583F">
        <w:rPr>
          <w:sz w:val="22"/>
          <w:szCs w:val="22"/>
        </w:rPr>
        <w:t>But wanting to justify himself, he asked Jesus, “And who is my neighbour?” Jesus replied,</w:t>
      </w:r>
      <w:r w:rsidR="004429DD" w:rsidRPr="00D6583F">
        <w:rPr>
          <w:sz w:val="22"/>
          <w:szCs w:val="22"/>
          <w:lang w:val="en-CA"/>
        </w:rPr>
        <w:t xml:space="preserve"> </w:t>
      </w:r>
      <w:r w:rsidR="00A55E27" w:rsidRPr="00D6583F">
        <w:rPr>
          <w:sz w:val="22"/>
          <w:szCs w:val="22"/>
        </w:rPr>
        <w:t>“A man was going down from Jerusalem to Jericho, and fell into the hands of robbers, who</w:t>
      </w:r>
      <w:r w:rsidR="004429DD" w:rsidRPr="00D6583F">
        <w:rPr>
          <w:sz w:val="22"/>
          <w:szCs w:val="22"/>
          <w:lang w:val="en-CA"/>
        </w:rPr>
        <w:t xml:space="preserve"> </w:t>
      </w:r>
      <w:r w:rsidR="00A55E27" w:rsidRPr="00D6583F">
        <w:rPr>
          <w:sz w:val="22"/>
          <w:szCs w:val="22"/>
        </w:rPr>
        <w:t>stripped him, beat him, and went away, leaving him half dead. Now by chance a priest was</w:t>
      </w:r>
      <w:r w:rsidR="004429DD" w:rsidRPr="00D6583F">
        <w:rPr>
          <w:sz w:val="22"/>
          <w:szCs w:val="22"/>
          <w:lang w:val="en-CA"/>
        </w:rPr>
        <w:t xml:space="preserve"> </w:t>
      </w:r>
      <w:r w:rsidR="00A55E27" w:rsidRPr="00D6583F">
        <w:rPr>
          <w:sz w:val="22"/>
          <w:szCs w:val="22"/>
        </w:rPr>
        <w:t>going down that road; and when he saw him, he passed by on the other side. So likewise a</w:t>
      </w:r>
      <w:r w:rsidR="004429DD" w:rsidRPr="00D6583F">
        <w:rPr>
          <w:sz w:val="22"/>
          <w:szCs w:val="22"/>
          <w:lang w:val="en-CA"/>
        </w:rPr>
        <w:t xml:space="preserve"> </w:t>
      </w:r>
      <w:r w:rsidR="00A55E27" w:rsidRPr="00D6583F">
        <w:rPr>
          <w:sz w:val="22"/>
          <w:szCs w:val="22"/>
        </w:rPr>
        <w:t>Levite, when he came to the place and saw him, passed by on the other side. But a Samaritan</w:t>
      </w:r>
      <w:r w:rsidR="004429DD" w:rsidRPr="00D6583F">
        <w:rPr>
          <w:sz w:val="22"/>
          <w:szCs w:val="22"/>
          <w:lang w:val="en-CA"/>
        </w:rPr>
        <w:t xml:space="preserve"> </w:t>
      </w:r>
      <w:r w:rsidR="00A55E27" w:rsidRPr="00D6583F">
        <w:rPr>
          <w:sz w:val="22"/>
          <w:szCs w:val="22"/>
        </w:rPr>
        <w:t>while travelling came near him; and when he saw him, he was moved with pity. He went to</w:t>
      </w:r>
      <w:r w:rsidR="004429DD" w:rsidRPr="00D6583F">
        <w:rPr>
          <w:sz w:val="22"/>
          <w:szCs w:val="22"/>
          <w:lang w:val="en-CA"/>
        </w:rPr>
        <w:t xml:space="preserve"> </w:t>
      </w:r>
      <w:r w:rsidR="00A55E27" w:rsidRPr="00D6583F">
        <w:rPr>
          <w:sz w:val="22"/>
          <w:szCs w:val="22"/>
        </w:rPr>
        <w:t>him and bandaged his wounds, having poured oil and wine on them. Then he put him on</w:t>
      </w:r>
      <w:r w:rsidR="004429DD" w:rsidRPr="00D6583F">
        <w:rPr>
          <w:sz w:val="22"/>
          <w:szCs w:val="22"/>
          <w:lang w:val="en-CA"/>
        </w:rPr>
        <w:t xml:space="preserve"> </w:t>
      </w:r>
      <w:r w:rsidR="00A55E27" w:rsidRPr="00D6583F">
        <w:rPr>
          <w:sz w:val="22"/>
          <w:szCs w:val="22"/>
        </w:rPr>
        <w:t>his own animal, brought him to an inn, and took care of him. The next day he took out two</w:t>
      </w:r>
      <w:r w:rsidR="004429DD" w:rsidRPr="00D6583F">
        <w:rPr>
          <w:sz w:val="22"/>
          <w:szCs w:val="22"/>
          <w:lang w:val="en-CA"/>
        </w:rPr>
        <w:t xml:space="preserve"> </w:t>
      </w:r>
      <w:r w:rsidR="00A55E27" w:rsidRPr="00D6583F">
        <w:rPr>
          <w:sz w:val="22"/>
          <w:szCs w:val="22"/>
        </w:rPr>
        <w:t>denarii, gave them to the innkeeper, and said, ‘Take care of him; and when I come back, I</w:t>
      </w:r>
      <w:r w:rsidR="004429DD" w:rsidRPr="00D6583F">
        <w:rPr>
          <w:sz w:val="22"/>
          <w:szCs w:val="22"/>
          <w:lang w:val="en-CA"/>
        </w:rPr>
        <w:t xml:space="preserve"> </w:t>
      </w:r>
      <w:r w:rsidR="00A55E27" w:rsidRPr="00D6583F">
        <w:rPr>
          <w:sz w:val="22"/>
          <w:szCs w:val="22"/>
        </w:rPr>
        <w:t>will repay you whatever more you spend’. Which of these three, do you think, was a</w:t>
      </w:r>
      <w:r w:rsidR="004429DD" w:rsidRPr="00D6583F">
        <w:rPr>
          <w:sz w:val="22"/>
          <w:szCs w:val="22"/>
          <w:lang w:val="en-CA"/>
        </w:rPr>
        <w:t xml:space="preserve"> </w:t>
      </w:r>
      <w:r w:rsidR="00A55E27" w:rsidRPr="00D6583F">
        <w:rPr>
          <w:sz w:val="22"/>
          <w:szCs w:val="22"/>
        </w:rPr>
        <w:t>neighbour to the man who fell into the hands of the robbers?” He said, “The one who</w:t>
      </w:r>
      <w:r w:rsidR="004429DD" w:rsidRPr="00D6583F">
        <w:rPr>
          <w:sz w:val="22"/>
          <w:szCs w:val="22"/>
          <w:lang w:val="en-CA"/>
        </w:rPr>
        <w:t xml:space="preserve"> </w:t>
      </w:r>
      <w:r w:rsidR="00A55E27" w:rsidRPr="00D6583F">
        <w:rPr>
          <w:sz w:val="22"/>
          <w:szCs w:val="22"/>
        </w:rPr>
        <w:t>showed him mercy”. Jesus said to him, “Go and do likewise”.</w:t>
      </w:r>
    </w:p>
    <w:p w14:paraId="6075CED1" w14:textId="77777777" w:rsidR="004429DD" w:rsidRPr="00D6583F" w:rsidRDefault="004429DD" w:rsidP="00A55E27">
      <w:pPr>
        <w:ind w:left="270" w:hanging="270"/>
        <w:rPr>
          <w:sz w:val="22"/>
          <w:szCs w:val="22"/>
        </w:rPr>
      </w:pPr>
    </w:p>
    <w:p w14:paraId="6EB72547" w14:textId="0327C297" w:rsidR="00A55E27" w:rsidRPr="00D6583F" w:rsidRDefault="00A55E27" w:rsidP="005A11E4">
      <w:pPr>
        <w:pStyle w:val="Heading3"/>
      </w:pPr>
      <w:r w:rsidRPr="00D6583F">
        <w:t>Hymn</w:t>
      </w:r>
    </w:p>
    <w:p w14:paraId="2760D6CD" w14:textId="77777777" w:rsidR="004429DD" w:rsidRPr="00D6583F" w:rsidRDefault="004429DD" w:rsidP="00A55E27">
      <w:pPr>
        <w:ind w:left="270" w:hanging="270"/>
        <w:rPr>
          <w:sz w:val="22"/>
          <w:szCs w:val="22"/>
        </w:rPr>
      </w:pPr>
    </w:p>
    <w:p w14:paraId="031E148D" w14:textId="1DD401CD" w:rsidR="00A55E27" w:rsidRDefault="00A55E27" w:rsidP="005A11E4">
      <w:pPr>
        <w:pStyle w:val="Heading3"/>
      </w:pPr>
      <w:r w:rsidRPr="00D6583F">
        <w:t>Sermon / Homily</w:t>
      </w:r>
    </w:p>
    <w:p w14:paraId="02F4BEC7" w14:textId="77777777" w:rsidR="00AE3C8E" w:rsidRPr="00AE3C8E" w:rsidRDefault="00AE3C8E" w:rsidP="00A55E27">
      <w:pPr>
        <w:ind w:left="270" w:hanging="270"/>
        <w:rPr>
          <w:sz w:val="22"/>
          <w:szCs w:val="22"/>
        </w:rPr>
      </w:pPr>
    </w:p>
    <w:p w14:paraId="34070D29" w14:textId="71F16427" w:rsidR="00A55E27" w:rsidRPr="004D475B" w:rsidRDefault="00AE3C8E" w:rsidP="005A11E4">
      <w:pPr>
        <w:spacing w:line="259" w:lineRule="auto"/>
        <w:ind w:left="360" w:hanging="360"/>
        <w:rPr>
          <w:rStyle w:val="Emphasis"/>
        </w:rPr>
      </w:pPr>
      <w:r w:rsidRPr="004D475B">
        <w:rPr>
          <w:rStyle w:val="Emphasis"/>
        </w:rPr>
        <w:tab/>
      </w:r>
      <w:r w:rsidR="00A55E27" w:rsidRPr="004D475B">
        <w:rPr>
          <w:rStyle w:val="Emphasis"/>
        </w:rPr>
        <w:t>Followed by a moment of silence or a hymn.</w:t>
      </w:r>
    </w:p>
    <w:p w14:paraId="62D8227E" w14:textId="77777777" w:rsidR="004429DD" w:rsidRPr="00D6583F" w:rsidRDefault="004429DD" w:rsidP="00A55E27">
      <w:pPr>
        <w:ind w:left="270" w:hanging="270"/>
        <w:rPr>
          <w:sz w:val="22"/>
          <w:szCs w:val="22"/>
        </w:rPr>
      </w:pPr>
    </w:p>
    <w:p w14:paraId="02D47C43" w14:textId="6CAE0A06" w:rsidR="00A55E27" w:rsidRPr="00AE3C8E" w:rsidRDefault="00A55E27" w:rsidP="005A11E4">
      <w:pPr>
        <w:pStyle w:val="Heading3"/>
      </w:pPr>
      <w:r w:rsidRPr="00AE3C8E">
        <w:t>Affirmation of Love</w:t>
      </w:r>
      <w:r w:rsidR="004429DD" w:rsidRPr="00AE3C8E">
        <w:tab/>
      </w:r>
      <w:r w:rsidRPr="00AE3C8E">
        <w:t xml:space="preserve">inspired by 1 </w:t>
      </w:r>
      <w:proofErr w:type="spellStart"/>
      <w:r w:rsidRPr="00AE3C8E">
        <w:t>Cor</w:t>
      </w:r>
      <w:proofErr w:type="spellEnd"/>
      <w:r w:rsidRPr="00AE3C8E">
        <w:t xml:space="preserve"> 13</w:t>
      </w:r>
    </w:p>
    <w:p w14:paraId="76DA7502" w14:textId="77777777" w:rsidR="004429DD" w:rsidRPr="00D6583F" w:rsidRDefault="004429DD" w:rsidP="00A55E27">
      <w:pPr>
        <w:ind w:left="270" w:hanging="270"/>
        <w:rPr>
          <w:sz w:val="22"/>
          <w:szCs w:val="22"/>
        </w:rPr>
      </w:pPr>
    </w:p>
    <w:p w14:paraId="6E9EEB71" w14:textId="5CD77DD8" w:rsidR="00A55E27" w:rsidRPr="004D475B" w:rsidRDefault="004429DD" w:rsidP="005A11E4">
      <w:pPr>
        <w:spacing w:line="259" w:lineRule="auto"/>
        <w:ind w:left="360" w:hanging="360"/>
        <w:rPr>
          <w:rStyle w:val="Emphasis"/>
        </w:rPr>
      </w:pPr>
      <w:r w:rsidRPr="004D475B">
        <w:rPr>
          <w:rStyle w:val="Emphasis"/>
        </w:rPr>
        <w:tab/>
      </w:r>
      <w:r w:rsidR="00A55E27" w:rsidRPr="004D475B">
        <w:rPr>
          <w:rStyle w:val="Emphasis"/>
        </w:rPr>
        <w:t>Read antiphonally, with one half of the congregation reading the first part of each stanza and the other half reading</w:t>
      </w:r>
      <w:r w:rsidRPr="004D475B">
        <w:rPr>
          <w:rStyle w:val="Emphasis"/>
        </w:rPr>
        <w:t xml:space="preserve"> </w:t>
      </w:r>
      <w:r w:rsidR="00A55E27" w:rsidRPr="004D475B">
        <w:rPr>
          <w:rStyle w:val="Emphasis"/>
        </w:rPr>
        <w:t>the second.</w:t>
      </w:r>
    </w:p>
    <w:p w14:paraId="5203A0EF" w14:textId="77777777" w:rsidR="004429DD" w:rsidRPr="00D6583F" w:rsidRDefault="004429DD" w:rsidP="00A55E27">
      <w:pPr>
        <w:ind w:left="270" w:hanging="270"/>
        <w:rPr>
          <w:sz w:val="22"/>
          <w:szCs w:val="22"/>
        </w:rPr>
      </w:pPr>
    </w:p>
    <w:p w14:paraId="696E08AA" w14:textId="1C794FBB" w:rsidR="00A55E27" w:rsidRPr="00D6583F" w:rsidRDefault="00A55E27" w:rsidP="00E16267">
      <w:pPr>
        <w:ind w:left="360" w:hanging="360"/>
        <w:rPr>
          <w:sz w:val="22"/>
          <w:szCs w:val="22"/>
        </w:rPr>
      </w:pPr>
      <w:r w:rsidRPr="00AE3C8E">
        <w:rPr>
          <w:b/>
          <w:sz w:val="22"/>
          <w:szCs w:val="22"/>
        </w:rPr>
        <w:t>I</w:t>
      </w:r>
      <w:r w:rsidR="004429DD" w:rsidRPr="00D6583F">
        <w:rPr>
          <w:sz w:val="22"/>
          <w:szCs w:val="22"/>
        </w:rPr>
        <w:tab/>
      </w:r>
      <w:r w:rsidRPr="00D6583F">
        <w:rPr>
          <w:sz w:val="22"/>
          <w:szCs w:val="22"/>
        </w:rPr>
        <w:t>I may speak in the languages of people and angels,</w:t>
      </w:r>
      <w:r w:rsidR="004429DD" w:rsidRPr="00D6583F">
        <w:rPr>
          <w:sz w:val="22"/>
          <w:szCs w:val="22"/>
        </w:rPr>
        <w:br/>
      </w:r>
      <w:r w:rsidRPr="00D6583F">
        <w:rPr>
          <w:sz w:val="22"/>
          <w:szCs w:val="22"/>
        </w:rPr>
        <w:t>but if I lack love, I am simply a resonant metal, a loud cymbal.</w:t>
      </w:r>
    </w:p>
    <w:p w14:paraId="74F475EC" w14:textId="77777777" w:rsidR="004429DD" w:rsidRPr="00D6583F" w:rsidRDefault="004429DD" w:rsidP="00A55E27">
      <w:pPr>
        <w:ind w:left="270" w:hanging="270"/>
        <w:rPr>
          <w:sz w:val="22"/>
          <w:szCs w:val="22"/>
        </w:rPr>
      </w:pPr>
    </w:p>
    <w:p w14:paraId="29A48995" w14:textId="53308FBA" w:rsidR="00A55E27" w:rsidRPr="00D6583F" w:rsidRDefault="00A55E27" w:rsidP="00E16267">
      <w:pPr>
        <w:ind w:left="360" w:hanging="360"/>
        <w:rPr>
          <w:sz w:val="22"/>
          <w:szCs w:val="22"/>
        </w:rPr>
      </w:pPr>
      <w:r w:rsidRPr="00AE3C8E">
        <w:rPr>
          <w:b/>
          <w:sz w:val="22"/>
          <w:szCs w:val="22"/>
        </w:rPr>
        <w:t>II</w:t>
      </w:r>
      <w:r w:rsidR="004429DD" w:rsidRPr="00D6583F">
        <w:rPr>
          <w:sz w:val="22"/>
          <w:szCs w:val="22"/>
        </w:rPr>
        <w:tab/>
      </w:r>
      <w:r w:rsidRPr="00D6583F">
        <w:rPr>
          <w:sz w:val="22"/>
          <w:szCs w:val="22"/>
        </w:rPr>
        <w:t>I may have the gift of prophecy, understanding of all mystery and all knowledge;</w:t>
      </w:r>
      <w:r w:rsidR="00D6583F" w:rsidRPr="00D6583F">
        <w:rPr>
          <w:sz w:val="22"/>
          <w:szCs w:val="22"/>
          <w:lang w:val="en-CA"/>
        </w:rPr>
        <w:t xml:space="preserve"> </w:t>
      </w:r>
      <w:r w:rsidRPr="00D6583F">
        <w:rPr>
          <w:sz w:val="22"/>
          <w:szCs w:val="22"/>
        </w:rPr>
        <w:t>I may have the fullest faith, that moves mountains; but if I lack love, I am nothing.</w:t>
      </w:r>
    </w:p>
    <w:p w14:paraId="647B0477" w14:textId="77777777" w:rsidR="004429DD" w:rsidRPr="00D6583F" w:rsidRDefault="004429DD" w:rsidP="00A55E27">
      <w:pPr>
        <w:ind w:left="270" w:hanging="270"/>
        <w:rPr>
          <w:sz w:val="22"/>
          <w:szCs w:val="22"/>
        </w:rPr>
      </w:pPr>
    </w:p>
    <w:p w14:paraId="11AE4943" w14:textId="55C80FBD" w:rsidR="00A55E27" w:rsidRPr="00D6583F" w:rsidRDefault="00A55E27" w:rsidP="00E16267">
      <w:pPr>
        <w:ind w:left="360" w:hanging="360"/>
        <w:rPr>
          <w:sz w:val="22"/>
          <w:szCs w:val="22"/>
        </w:rPr>
      </w:pPr>
      <w:r w:rsidRPr="00AE3C8E">
        <w:rPr>
          <w:b/>
          <w:sz w:val="22"/>
          <w:szCs w:val="22"/>
        </w:rPr>
        <w:t>I</w:t>
      </w:r>
      <w:r w:rsidR="004429DD" w:rsidRPr="00D6583F">
        <w:rPr>
          <w:sz w:val="22"/>
          <w:szCs w:val="22"/>
        </w:rPr>
        <w:tab/>
      </w:r>
      <w:r w:rsidRPr="00D6583F">
        <w:rPr>
          <w:sz w:val="22"/>
          <w:szCs w:val="22"/>
        </w:rPr>
        <w:t>I may distribute all my goods to hungry people,</w:t>
      </w:r>
      <w:r w:rsidR="004429DD" w:rsidRPr="00D6583F">
        <w:rPr>
          <w:sz w:val="22"/>
          <w:szCs w:val="22"/>
        </w:rPr>
        <w:br/>
      </w:r>
      <w:r w:rsidRPr="00D6583F">
        <w:rPr>
          <w:sz w:val="22"/>
          <w:szCs w:val="22"/>
        </w:rPr>
        <w:t>I may even deliver my body to the flames, but if I lack love, I gain nothing.</w:t>
      </w:r>
    </w:p>
    <w:p w14:paraId="7710A03F" w14:textId="77777777" w:rsidR="004429DD" w:rsidRPr="00D6583F" w:rsidRDefault="004429DD" w:rsidP="00A55E27">
      <w:pPr>
        <w:ind w:left="270" w:hanging="270"/>
        <w:rPr>
          <w:sz w:val="22"/>
          <w:szCs w:val="22"/>
        </w:rPr>
      </w:pPr>
    </w:p>
    <w:p w14:paraId="3783BC34" w14:textId="1B11CFAC" w:rsidR="00A55E27" w:rsidRPr="00D6583F" w:rsidRDefault="00A55E27" w:rsidP="00E16267">
      <w:pPr>
        <w:ind w:left="360" w:hanging="360"/>
        <w:rPr>
          <w:sz w:val="22"/>
          <w:szCs w:val="22"/>
        </w:rPr>
      </w:pPr>
      <w:r w:rsidRPr="00AE3C8E">
        <w:rPr>
          <w:b/>
          <w:sz w:val="22"/>
          <w:szCs w:val="22"/>
        </w:rPr>
        <w:t>II</w:t>
      </w:r>
      <w:r w:rsidR="004429DD" w:rsidRPr="00D6583F">
        <w:rPr>
          <w:sz w:val="22"/>
          <w:szCs w:val="22"/>
        </w:rPr>
        <w:tab/>
      </w:r>
      <w:r w:rsidRPr="00D6583F">
        <w:rPr>
          <w:sz w:val="22"/>
          <w:szCs w:val="22"/>
        </w:rPr>
        <w:t>Love demands patience. Love serves. It does not walk away. It is not jealous.</w:t>
      </w:r>
      <w:r w:rsidR="004429DD" w:rsidRPr="00D6583F">
        <w:rPr>
          <w:sz w:val="22"/>
          <w:szCs w:val="22"/>
        </w:rPr>
        <w:br/>
      </w:r>
      <w:r w:rsidRPr="00D6583F">
        <w:rPr>
          <w:sz w:val="22"/>
          <w:szCs w:val="22"/>
        </w:rPr>
        <w:t>It does not brag. It does not seek its own interest.</w:t>
      </w:r>
      <w:r w:rsidR="004429DD" w:rsidRPr="00D6583F">
        <w:rPr>
          <w:sz w:val="22"/>
          <w:szCs w:val="22"/>
        </w:rPr>
        <w:br/>
      </w:r>
      <w:r w:rsidRPr="00D6583F">
        <w:rPr>
          <w:sz w:val="22"/>
          <w:szCs w:val="22"/>
        </w:rPr>
        <w:t>It is not irritable. It does not hold a grudge.</w:t>
      </w:r>
    </w:p>
    <w:p w14:paraId="1558AD43" w14:textId="77777777" w:rsidR="004429DD" w:rsidRPr="00D6583F" w:rsidRDefault="004429DD" w:rsidP="00A55E27">
      <w:pPr>
        <w:ind w:left="270" w:hanging="270"/>
        <w:rPr>
          <w:sz w:val="22"/>
          <w:szCs w:val="22"/>
        </w:rPr>
      </w:pPr>
    </w:p>
    <w:p w14:paraId="1F09FE4C" w14:textId="13802B93" w:rsidR="00A55E27" w:rsidRPr="00D6583F" w:rsidRDefault="00A55E27" w:rsidP="00E16267">
      <w:pPr>
        <w:ind w:left="360" w:hanging="360"/>
        <w:rPr>
          <w:sz w:val="22"/>
          <w:szCs w:val="22"/>
        </w:rPr>
      </w:pPr>
      <w:r w:rsidRPr="00AE3C8E">
        <w:rPr>
          <w:b/>
          <w:sz w:val="22"/>
          <w:szCs w:val="22"/>
        </w:rPr>
        <w:t>I</w:t>
      </w:r>
      <w:r w:rsidR="004429DD" w:rsidRPr="00D6583F">
        <w:rPr>
          <w:sz w:val="22"/>
          <w:szCs w:val="22"/>
        </w:rPr>
        <w:tab/>
      </w:r>
      <w:r w:rsidRPr="00D6583F">
        <w:rPr>
          <w:sz w:val="22"/>
          <w:szCs w:val="22"/>
        </w:rPr>
        <w:t>Love does not celebrate injustice, but finds its joy in the truth.</w:t>
      </w:r>
      <w:r w:rsidR="004429DD" w:rsidRPr="00D6583F">
        <w:rPr>
          <w:sz w:val="22"/>
          <w:szCs w:val="22"/>
        </w:rPr>
        <w:br/>
      </w:r>
      <w:r w:rsidRPr="00D6583F">
        <w:rPr>
          <w:sz w:val="22"/>
          <w:szCs w:val="22"/>
        </w:rPr>
        <w:t>It excuses all. It believes all. It hopes for all. It endures all.</w:t>
      </w:r>
    </w:p>
    <w:p w14:paraId="37145C80" w14:textId="77777777" w:rsidR="004429DD" w:rsidRPr="00D6583F" w:rsidRDefault="004429DD" w:rsidP="00A55E27">
      <w:pPr>
        <w:ind w:left="270" w:hanging="270"/>
        <w:rPr>
          <w:sz w:val="22"/>
          <w:szCs w:val="22"/>
        </w:rPr>
      </w:pPr>
    </w:p>
    <w:p w14:paraId="490E95DA" w14:textId="367A91E1" w:rsidR="00A55E27" w:rsidRPr="00D6583F" w:rsidRDefault="00A55E27" w:rsidP="00E16267">
      <w:pPr>
        <w:ind w:left="360" w:hanging="360"/>
        <w:rPr>
          <w:sz w:val="22"/>
          <w:szCs w:val="22"/>
        </w:rPr>
      </w:pPr>
      <w:r w:rsidRPr="00AE3C8E">
        <w:rPr>
          <w:b/>
          <w:sz w:val="22"/>
          <w:szCs w:val="22"/>
        </w:rPr>
        <w:t>II</w:t>
      </w:r>
      <w:r w:rsidR="004429DD" w:rsidRPr="00D6583F">
        <w:rPr>
          <w:sz w:val="22"/>
          <w:szCs w:val="22"/>
        </w:rPr>
        <w:tab/>
      </w:r>
      <w:r w:rsidRPr="00D6583F">
        <w:rPr>
          <w:sz w:val="22"/>
          <w:szCs w:val="22"/>
        </w:rPr>
        <w:t>Love has no end. Prophecies? They will finish. Tongues? They will come to an end.</w:t>
      </w:r>
      <w:r w:rsidR="00D6583F" w:rsidRPr="00D6583F">
        <w:rPr>
          <w:sz w:val="22"/>
          <w:szCs w:val="22"/>
          <w:lang w:val="en-CA"/>
        </w:rPr>
        <w:t xml:space="preserve"> </w:t>
      </w:r>
      <w:r w:rsidRPr="00D6583F">
        <w:rPr>
          <w:sz w:val="22"/>
          <w:szCs w:val="22"/>
        </w:rPr>
        <w:t>Knowledge? It will pass.</w:t>
      </w:r>
    </w:p>
    <w:p w14:paraId="517CE480" w14:textId="77777777" w:rsidR="00D6583F" w:rsidRPr="00D6583F" w:rsidRDefault="00D6583F" w:rsidP="00A55E27">
      <w:pPr>
        <w:ind w:left="270" w:hanging="270"/>
        <w:rPr>
          <w:sz w:val="22"/>
          <w:szCs w:val="22"/>
        </w:rPr>
      </w:pPr>
    </w:p>
    <w:p w14:paraId="07EBF765" w14:textId="02DE3787"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Faith, hope and love continue.</w:t>
      </w:r>
      <w:r w:rsidR="00D6583F" w:rsidRPr="00D6583F">
        <w:rPr>
          <w:b/>
          <w:sz w:val="22"/>
          <w:szCs w:val="22"/>
        </w:rPr>
        <w:br/>
      </w:r>
      <w:r w:rsidR="00A55E27" w:rsidRPr="00D6583F">
        <w:rPr>
          <w:b/>
          <w:sz w:val="22"/>
          <w:szCs w:val="22"/>
        </w:rPr>
        <w:t>The greatest of these is love.</w:t>
      </w:r>
    </w:p>
    <w:p w14:paraId="425584F2" w14:textId="77777777" w:rsidR="00D6583F" w:rsidRPr="00D6583F" w:rsidRDefault="00D6583F" w:rsidP="00A55E27">
      <w:pPr>
        <w:ind w:left="270" w:hanging="270"/>
        <w:rPr>
          <w:sz w:val="22"/>
          <w:szCs w:val="22"/>
        </w:rPr>
      </w:pPr>
    </w:p>
    <w:p w14:paraId="027E85A2" w14:textId="77777777" w:rsidR="00A55E27" w:rsidRPr="00D6583F" w:rsidRDefault="00A55E27" w:rsidP="005A11E4">
      <w:pPr>
        <w:pStyle w:val="Heading3"/>
      </w:pPr>
      <w:r w:rsidRPr="00D6583F">
        <w:t>Hymn</w:t>
      </w:r>
    </w:p>
    <w:p w14:paraId="02307D0C" w14:textId="77777777" w:rsidR="00D6583F" w:rsidRPr="00D6583F" w:rsidRDefault="00D6583F" w:rsidP="00A55E27">
      <w:pPr>
        <w:ind w:left="270" w:hanging="270"/>
        <w:rPr>
          <w:sz w:val="22"/>
          <w:szCs w:val="22"/>
        </w:rPr>
      </w:pPr>
    </w:p>
    <w:p w14:paraId="4AD94435" w14:textId="6885922B" w:rsidR="00A55E27" w:rsidRPr="00AE3C8E" w:rsidRDefault="00AE3C8E" w:rsidP="005A11E4">
      <w:pPr>
        <w:spacing w:line="259" w:lineRule="auto"/>
        <w:ind w:left="360" w:hanging="360"/>
        <w:rPr>
          <w:i/>
          <w:color w:val="AE4B3C"/>
          <w:szCs w:val="22"/>
        </w:rPr>
      </w:pPr>
      <w:r>
        <w:rPr>
          <w:i/>
          <w:color w:val="AE4B3C"/>
          <w:szCs w:val="22"/>
        </w:rPr>
        <w:tab/>
      </w:r>
      <w:r w:rsidR="00A55E27" w:rsidRPr="00AE3C8E">
        <w:rPr>
          <w:i/>
          <w:color w:val="AE4B3C"/>
          <w:szCs w:val="22"/>
        </w:rPr>
        <w:t xml:space="preserve">This </w:t>
      </w:r>
      <w:r w:rsidR="00A55E27" w:rsidRPr="004D475B">
        <w:rPr>
          <w:rStyle w:val="Emphasis"/>
        </w:rPr>
        <w:t>moment</w:t>
      </w:r>
      <w:r w:rsidR="00A55E27" w:rsidRPr="00AE3C8E">
        <w:rPr>
          <w:i/>
          <w:color w:val="AE4B3C"/>
          <w:szCs w:val="22"/>
        </w:rPr>
        <w:t xml:space="preserve"> </w:t>
      </w:r>
      <w:r w:rsidR="00A55E27" w:rsidRPr="005A11E4">
        <w:rPr>
          <w:rStyle w:val="Emphasis"/>
        </w:rPr>
        <w:t>can</w:t>
      </w:r>
      <w:r w:rsidR="00A55E27" w:rsidRPr="00AE3C8E">
        <w:rPr>
          <w:i/>
          <w:color w:val="AE4B3C"/>
          <w:szCs w:val="22"/>
        </w:rPr>
        <w:t xml:space="preserve"> also be used as an opportunity to gather the offering.</w:t>
      </w:r>
    </w:p>
    <w:p w14:paraId="08B68860" w14:textId="77777777" w:rsidR="00D6583F" w:rsidRPr="00D6583F" w:rsidRDefault="00D6583F" w:rsidP="00A55E27">
      <w:pPr>
        <w:ind w:left="270" w:hanging="270"/>
        <w:rPr>
          <w:sz w:val="22"/>
          <w:szCs w:val="22"/>
        </w:rPr>
      </w:pPr>
    </w:p>
    <w:p w14:paraId="0C1A937B" w14:textId="6C68BA0D" w:rsidR="00A55E27" w:rsidRPr="00D6583F" w:rsidRDefault="00A55E27" w:rsidP="005A11E4">
      <w:pPr>
        <w:pStyle w:val="Heading3"/>
      </w:pPr>
      <w:r w:rsidRPr="00D6583F">
        <w:t>Prayers of Intercession</w:t>
      </w:r>
    </w:p>
    <w:p w14:paraId="2D25325D" w14:textId="77777777" w:rsidR="00D6583F" w:rsidRPr="00D6583F" w:rsidRDefault="00D6583F" w:rsidP="00A55E27">
      <w:pPr>
        <w:ind w:left="270" w:hanging="270"/>
        <w:rPr>
          <w:sz w:val="22"/>
          <w:szCs w:val="22"/>
        </w:rPr>
      </w:pPr>
    </w:p>
    <w:p w14:paraId="5FA20946" w14:textId="65A3AA5B" w:rsidR="00A55E27" w:rsidRPr="00D6583F" w:rsidRDefault="00AE3C8E" w:rsidP="00E16267">
      <w:pPr>
        <w:ind w:left="360" w:hanging="360"/>
        <w:rPr>
          <w:sz w:val="22"/>
          <w:szCs w:val="22"/>
        </w:rPr>
      </w:pPr>
      <w:r w:rsidRPr="00AE3C8E">
        <w:rPr>
          <w:b/>
          <w:sz w:val="22"/>
          <w:szCs w:val="22"/>
        </w:rPr>
        <w:t>L:</w:t>
      </w:r>
      <w:r w:rsidRPr="00AE3C8E">
        <w:rPr>
          <w:b/>
          <w:sz w:val="22"/>
          <w:szCs w:val="22"/>
        </w:rPr>
        <w:tab/>
      </w:r>
      <w:r w:rsidR="00A55E27" w:rsidRPr="00D6583F">
        <w:rPr>
          <w:sz w:val="22"/>
          <w:szCs w:val="22"/>
        </w:rPr>
        <w:t>We have been invited to live the divine call to love God and our neighbour as ourselves.</w:t>
      </w:r>
      <w:r w:rsidR="00D6583F" w:rsidRPr="00D6583F">
        <w:rPr>
          <w:sz w:val="22"/>
          <w:szCs w:val="22"/>
          <w:lang w:val="en-CA"/>
        </w:rPr>
        <w:t xml:space="preserve"> </w:t>
      </w:r>
      <w:r w:rsidR="00A55E27" w:rsidRPr="00D6583F">
        <w:rPr>
          <w:sz w:val="22"/>
          <w:szCs w:val="22"/>
        </w:rPr>
        <w:t>As we renew our commitment to this call, may this love strengthen our unity as Christians.</w:t>
      </w:r>
    </w:p>
    <w:p w14:paraId="28D9B002" w14:textId="77777777" w:rsidR="00D6583F" w:rsidRPr="00D6583F" w:rsidRDefault="00D6583F" w:rsidP="00A55E27">
      <w:pPr>
        <w:ind w:left="270" w:hanging="270"/>
        <w:rPr>
          <w:sz w:val="22"/>
          <w:szCs w:val="22"/>
        </w:rPr>
      </w:pPr>
    </w:p>
    <w:p w14:paraId="5981BBE8" w14:textId="4592FF8F"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With all our hearts, we desire to dwell in God’s love and to have the grace to love our</w:t>
      </w:r>
      <w:r w:rsidR="00D6583F" w:rsidRPr="00D6583F">
        <w:rPr>
          <w:sz w:val="22"/>
          <w:szCs w:val="22"/>
          <w:lang w:val="en-CA"/>
        </w:rPr>
        <w:t xml:space="preserve"> </w:t>
      </w:r>
      <w:r w:rsidR="00A55E27" w:rsidRPr="00D6583F">
        <w:rPr>
          <w:sz w:val="22"/>
          <w:szCs w:val="22"/>
        </w:rPr>
        <w:t>neighbours as ourselves.</w:t>
      </w:r>
    </w:p>
    <w:p w14:paraId="4CA8807B" w14:textId="77777777" w:rsidR="00D6583F" w:rsidRPr="00D6583F" w:rsidRDefault="00D6583F" w:rsidP="00A55E27">
      <w:pPr>
        <w:ind w:left="270" w:hanging="270"/>
        <w:rPr>
          <w:sz w:val="22"/>
          <w:szCs w:val="22"/>
        </w:rPr>
      </w:pPr>
    </w:p>
    <w:p w14:paraId="21D357E2" w14:textId="5885997E" w:rsidR="00A55E27" w:rsidRPr="00D6583F" w:rsidRDefault="00D6583F" w:rsidP="00E16267">
      <w:pPr>
        <w:ind w:left="360" w:hanging="360"/>
        <w:rPr>
          <w:sz w:val="22"/>
          <w:szCs w:val="22"/>
        </w:rPr>
      </w:pPr>
      <w:r w:rsidRPr="00D6583F">
        <w:rPr>
          <w:sz w:val="22"/>
          <w:szCs w:val="22"/>
        </w:rPr>
        <w:tab/>
      </w:r>
      <w:r w:rsidR="00A55E27" w:rsidRPr="00D6583F">
        <w:rPr>
          <w:sz w:val="22"/>
          <w:szCs w:val="22"/>
        </w:rPr>
        <w:t>God of boundless love, we pray that all people may come to know your unlimited mercy and</w:t>
      </w:r>
      <w:r w:rsidRPr="00D6583F">
        <w:rPr>
          <w:sz w:val="22"/>
          <w:szCs w:val="22"/>
          <w:lang w:val="en-CA"/>
        </w:rPr>
        <w:t xml:space="preserve"> </w:t>
      </w:r>
      <w:r w:rsidR="00A55E27" w:rsidRPr="00D6583F">
        <w:rPr>
          <w:sz w:val="22"/>
          <w:szCs w:val="22"/>
        </w:rPr>
        <w:t>believe in your desire to fill us with your infinite love.</w:t>
      </w:r>
    </w:p>
    <w:p w14:paraId="185E4C0B" w14:textId="77777777" w:rsidR="00D6583F" w:rsidRPr="00D6583F" w:rsidRDefault="00D6583F" w:rsidP="00A55E27">
      <w:pPr>
        <w:ind w:left="270" w:hanging="270"/>
        <w:rPr>
          <w:sz w:val="22"/>
          <w:szCs w:val="22"/>
        </w:rPr>
      </w:pPr>
    </w:p>
    <w:p w14:paraId="43DF2CE1" w14:textId="32205DC0"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Fill us with your love! Make us one in you.</w:t>
      </w:r>
    </w:p>
    <w:p w14:paraId="5EAC5E95" w14:textId="77777777" w:rsidR="00D6583F" w:rsidRPr="00D6583F" w:rsidRDefault="00D6583F" w:rsidP="00A55E27">
      <w:pPr>
        <w:ind w:left="270" w:hanging="270"/>
        <w:rPr>
          <w:sz w:val="22"/>
          <w:szCs w:val="22"/>
        </w:rPr>
      </w:pPr>
    </w:p>
    <w:p w14:paraId="46483924" w14:textId="741B4175" w:rsidR="00D6583F" w:rsidRPr="00D6583F" w:rsidRDefault="00AE3C8E" w:rsidP="00E16267">
      <w:pPr>
        <w:ind w:left="360" w:hanging="360"/>
        <w:rPr>
          <w:sz w:val="22"/>
          <w:szCs w:val="22"/>
          <w:lang w:val="en-CA"/>
        </w:rPr>
      </w:pPr>
      <w:r w:rsidRPr="00AE3C8E">
        <w:rPr>
          <w:b/>
          <w:sz w:val="22"/>
          <w:szCs w:val="22"/>
        </w:rPr>
        <w:t>R:</w:t>
      </w:r>
      <w:r w:rsidRPr="00AE3C8E">
        <w:rPr>
          <w:b/>
          <w:sz w:val="22"/>
          <w:szCs w:val="22"/>
        </w:rPr>
        <w:tab/>
      </w:r>
      <w:r w:rsidR="00A55E27" w:rsidRPr="00D6583F">
        <w:rPr>
          <w:sz w:val="22"/>
          <w:szCs w:val="22"/>
        </w:rPr>
        <w:t>We join our prayers to that of Jesus, who prayed for the unity of all who follow him.</w:t>
      </w:r>
    </w:p>
    <w:p w14:paraId="2BC32795" w14:textId="77777777" w:rsidR="00D6583F" w:rsidRPr="00D6583F" w:rsidRDefault="00D6583F" w:rsidP="00A55E27">
      <w:pPr>
        <w:ind w:left="270" w:hanging="270"/>
        <w:rPr>
          <w:sz w:val="22"/>
          <w:szCs w:val="22"/>
          <w:lang w:val="en-CA"/>
        </w:rPr>
      </w:pPr>
    </w:p>
    <w:p w14:paraId="3F89FB4D" w14:textId="78D24748" w:rsidR="00A55E27" w:rsidRPr="00D6583F" w:rsidRDefault="00D6583F" w:rsidP="00E16267">
      <w:pPr>
        <w:ind w:left="360" w:hanging="360"/>
        <w:rPr>
          <w:sz w:val="22"/>
          <w:szCs w:val="22"/>
        </w:rPr>
      </w:pPr>
      <w:r w:rsidRPr="00D6583F">
        <w:rPr>
          <w:sz w:val="22"/>
          <w:szCs w:val="22"/>
          <w:lang w:val="en-CA"/>
        </w:rPr>
        <w:tab/>
      </w:r>
      <w:r w:rsidR="00A55E27" w:rsidRPr="00D6583F">
        <w:rPr>
          <w:sz w:val="22"/>
          <w:szCs w:val="22"/>
        </w:rPr>
        <w:t>God of communion, we pray that we may work together for your greater glory and</w:t>
      </w:r>
      <w:r w:rsidRPr="00D6583F">
        <w:rPr>
          <w:sz w:val="22"/>
          <w:szCs w:val="22"/>
          <w:lang w:val="en-CA"/>
        </w:rPr>
        <w:t xml:space="preserve"> </w:t>
      </w:r>
      <w:r w:rsidR="00A55E27" w:rsidRPr="00D6583F">
        <w:rPr>
          <w:sz w:val="22"/>
          <w:szCs w:val="22"/>
        </w:rPr>
        <w:t>spread the Good News of salvation for all.</w:t>
      </w:r>
    </w:p>
    <w:p w14:paraId="0CC6643E" w14:textId="77777777" w:rsidR="00D6583F" w:rsidRPr="00D6583F" w:rsidRDefault="00D6583F" w:rsidP="00A55E27">
      <w:pPr>
        <w:ind w:left="270" w:hanging="270"/>
        <w:rPr>
          <w:sz w:val="22"/>
          <w:szCs w:val="22"/>
        </w:rPr>
      </w:pPr>
    </w:p>
    <w:p w14:paraId="2B7A9D01" w14:textId="4778B6D9"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Fill us with your love! Make us one in you.</w:t>
      </w:r>
    </w:p>
    <w:p w14:paraId="5580164D" w14:textId="77777777" w:rsidR="00D6583F" w:rsidRPr="00D6583F" w:rsidRDefault="00D6583F" w:rsidP="00A55E27">
      <w:pPr>
        <w:ind w:left="270" w:hanging="270"/>
        <w:rPr>
          <w:sz w:val="22"/>
          <w:szCs w:val="22"/>
        </w:rPr>
      </w:pPr>
    </w:p>
    <w:p w14:paraId="19E5F5A6" w14:textId="44A7445E"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Our hearts are broken because of the confusion and division in our world.</w:t>
      </w:r>
    </w:p>
    <w:p w14:paraId="012101DE" w14:textId="77777777" w:rsidR="00D6583F" w:rsidRPr="00D6583F" w:rsidRDefault="00D6583F" w:rsidP="00A55E27">
      <w:pPr>
        <w:ind w:left="270" w:hanging="270"/>
        <w:rPr>
          <w:sz w:val="22"/>
          <w:szCs w:val="22"/>
        </w:rPr>
      </w:pPr>
    </w:p>
    <w:p w14:paraId="37EA44B2" w14:textId="5D8A5361" w:rsidR="00A55E27" w:rsidRPr="00D6583F" w:rsidRDefault="00D6583F" w:rsidP="00E16267">
      <w:pPr>
        <w:ind w:left="360" w:hanging="360"/>
        <w:rPr>
          <w:sz w:val="22"/>
          <w:szCs w:val="22"/>
        </w:rPr>
      </w:pPr>
      <w:r w:rsidRPr="00D6583F">
        <w:rPr>
          <w:sz w:val="22"/>
          <w:szCs w:val="22"/>
        </w:rPr>
        <w:tab/>
      </w:r>
      <w:r w:rsidR="00A55E27" w:rsidRPr="00D6583F">
        <w:rPr>
          <w:sz w:val="22"/>
          <w:szCs w:val="22"/>
        </w:rPr>
        <w:t>God, our healer, we who are scattered like sheep without a shepherd, ask you to gather us</w:t>
      </w:r>
      <w:r w:rsidRPr="00D6583F">
        <w:rPr>
          <w:sz w:val="22"/>
          <w:szCs w:val="22"/>
          <w:lang w:val="en-CA"/>
        </w:rPr>
        <w:t xml:space="preserve"> </w:t>
      </w:r>
      <w:r w:rsidR="00A55E27" w:rsidRPr="00D6583F">
        <w:rPr>
          <w:sz w:val="22"/>
          <w:szCs w:val="22"/>
        </w:rPr>
        <w:t>into one fold. Enliven us by your Spirit and send us again, two by two, to be the light of the</w:t>
      </w:r>
      <w:r w:rsidRPr="00D6583F">
        <w:rPr>
          <w:sz w:val="22"/>
          <w:szCs w:val="22"/>
          <w:lang w:val="en-CA"/>
        </w:rPr>
        <w:t xml:space="preserve"> </w:t>
      </w:r>
      <w:r w:rsidR="00A55E27" w:rsidRPr="00D6583F">
        <w:rPr>
          <w:sz w:val="22"/>
          <w:szCs w:val="22"/>
        </w:rPr>
        <w:t>world and the salt of the earth.</w:t>
      </w:r>
    </w:p>
    <w:p w14:paraId="50D331A4" w14:textId="77777777" w:rsidR="00D6583F" w:rsidRPr="00D6583F" w:rsidRDefault="00D6583F" w:rsidP="00A55E27">
      <w:pPr>
        <w:ind w:left="270" w:hanging="270"/>
        <w:rPr>
          <w:sz w:val="22"/>
          <w:szCs w:val="22"/>
        </w:rPr>
      </w:pPr>
    </w:p>
    <w:p w14:paraId="6B2D536F" w14:textId="3FAEA225"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Fill us with your love! Make us one in you.</w:t>
      </w:r>
    </w:p>
    <w:p w14:paraId="3ED8EB58" w14:textId="77777777" w:rsidR="00D6583F" w:rsidRPr="00D6583F" w:rsidRDefault="00D6583F" w:rsidP="00A55E27">
      <w:pPr>
        <w:ind w:left="270" w:hanging="270"/>
        <w:rPr>
          <w:sz w:val="22"/>
          <w:szCs w:val="22"/>
        </w:rPr>
      </w:pPr>
    </w:p>
    <w:p w14:paraId="60F6FE04" w14:textId="11B0AD19"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Our world is scarred by terror and violence. Millions are forced to leave their homes in</w:t>
      </w:r>
      <w:r w:rsidR="00D6583F" w:rsidRPr="00D6583F">
        <w:rPr>
          <w:sz w:val="22"/>
          <w:szCs w:val="22"/>
          <w:lang w:val="en-CA"/>
        </w:rPr>
        <w:t xml:space="preserve"> </w:t>
      </w:r>
      <w:r w:rsidR="00A55E27" w:rsidRPr="00D6583F">
        <w:rPr>
          <w:sz w:val="22"/>
          <w:szCs w:val="22"/>
        </w:rPr>
        <w:t>search of refuge and safety.</w:t>
      </w:r>
    </w:p>
    <w:p w14:paraId="7C02D027" w14:textId="77777777" w:rsidR="00D6583F" w:rsidRPr="00D6583F" w:rsidRDefault="00D6583F" w:rsidP="00A55E27">
      <w:pPr>
        <w:ind w:left="270" w:hanging="270"/>
        <w:rPr>
          <w:sz w:val="22"/>
          <w:szCs w:val="22"/>
        </w:rPr>
      </w:pPr>
    </w:p>
    <w:p w14:paraId="00A0BEFF" w14:textId="4E3A6F81" w:rsidR="00A55E27" w:rsidRPr="00D6583F" w:rsidRDefault="00D6583F" w:rsidP="00E16267">
      <w:pPr>
        <w:ind w:left="360" w:hanging="360"/>
        <w:rPr>
          <w:sz w:val="22"/>
          <w:szCs w:val="22"/>
        </w:rPr>
      </w:pPr>
      <w:r w:rsidRPr="00D6583F">
        <w:rPr>
          <w:sz w:val="22"/>
          <w:szCs w:val="22"/>
        </w:rPr>
        <w:tab/>
      </w:r>
      <w:r w:rsidR="00A55E27" w:rsidRPr="00D6583F">
        <w:rPr>
          <w:sz w:val="22"/>
          <w:szCs w:val="22"/>
        </w:rPr>
        <w:t>God of welcome, grant us the grace to risk embracing the stranger, tending their wounds</w:t>
      </w:r>
      <w:r w:rsidRPr="00D6583F">
        <w:rPr>
          <w:sz w:val="22"/>
          <w:szCs w:val="22"/>
          <w:lang w:val="en-CA"/>
        </w:rPr>
        <w:t xml:space="preserve"> </w:t>
      </w:r>
      <w:r w:rsidR="00A55E27" w:rsidRPr="00D6583F">
        <w:rPr>
          <w:sz w:val="22"/>
          <w:szCs w:val="22"/>
        </w:rPr>
        <w:t>and standing in solidarity with them. Strengthen our resolve to be kind and merciful and to</w:t>
      </w:r>
      <w:r w:rsidRPr="00D6583F">
        <w:rPr>
          <w:sz w:val="22"/>
          <w:szCs w:val="22"/>
          <w:lang w:val="en-CA"/>
        </w:rPr>
        <w:t xml:space="preserve"> </w:t>
      </w:r>
      <w:r w:rsidR="00A55E27" w:rsidRPr="00D6583F">
        <w:rPr>
          <w:sz w:val="22"/>
          <w:szCs w:val="22"/>
        </w:rPr>
        <w:t>act towards our sisters and brothers at all times as you do towards us.</w:t>
      </w:r>
    </w:p>
    <w:p w14:paraId="32D47BB6" w14:textId="77777777" w:rsidR="00D6583F" w:rsidRPr="00D6583F" w:rsidRDefault="00D6583F" w:rsidP="00A55E27">
      <w:pPr>
        <w:ind w:left="270" w:hanging="270"/>
        <w:rPr>
          <w:sz w:val="22"/>
          <w:szCs w:val="22"/>
        </w:rPr>
      </w:pPr>
    </w:p>
    <w:p w14:paraId="31CC004C" w14:textId="75FA5028"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Fill us with your love! Make us one in you.</w:t>
      </w:r>
    </w:p>
    <w:p w14:paraId="6C8943F0" w14:textId="77777777" w:rsidR="00D6583F" w:rsidRPr="00D6583F" w:rsidRDefault="00D6583F" w:rsidP="00A55E27">
      <w:pPr>
        <w:ind w:left="270" w:hanging="270"/>
        <w:rPr>
          <w:sz w:val="22"/>
          <w:szCs w:val="22"/>
        </w:rPr>
      </w:pPr>
    </w:p>
    <w:p w14:paraId="4145E087" w14:textId="4786DDF9" w:rsidR="00A55E27" w:rsidRPr="00D6583F" w:rsidRDefault="00AE3C8E" w:rsidP="00E16267">
      <w:pPr>
        <w:ind w:left="360" w:hanging="360"/>
        <w:rPr>
          <w:sz w:val="22"/>
          <w:szCs w:val="22"/>
        </w:rPr>
      </w:pPr>
      <w:r w:rsidRPr="00AE3C8E">
        <w:rPr>
          <w:b/>
          <w:sz w:val="22"/>
          <w:szCs w:val="22"/>
        </w:rPr>
        <w:t>R:</w:t>
      </w:r>
      <w:r w:rsidRPr="00AE3C8E">
        <w:rPr>
          <w:b/>
          <w:sz w:val="22"/>
          <w:szCs w:val="22"/>
        </w:rPr>
        <w:tab/>
      </w:r>
      <w:r w:rsidR="00A55E27" w:rsidRPr="00D6583F">
        <w:rPr>
          <w:sz w:val="22"/>
          <w:szCs w:val="22"/>
        </w:rPr>
        <w:t>In our weakness and fear we know that we often pass by on the other side, turning away</w:t>
      </w:r>
      <w:r w:rsidR="00D6583F" w:rsidRPr="00D6583F">
        <w:rPr>
          <w:sz w:val="22"/>
          <w:szCs w:val="22"/>
          <w:lang w:val="en-CA"/>
        </w:rPr>
        <w:t xml:space="preserve"> </w:t>
      </w:r>
      <w:r w:rsidR="00A55E27" w:rsidRPr="00D6583F">
        <w:rPr>
          <w:sz w:val="22"/>
          <w:szCs w:val="22"/>
        </w:rPr>
        <w:t>from those who need our help.</w:t>
      </w:r>
    </w:p>
    <w:p w14:paraId="78534619" w14:textId="77777777" w:rsidR="00D6583F" w:rsidRPr="00D6583F" w:rsidRDefault="00D6583F" w:rsidP="00A55E27">
      <w:pPr>
        <w:ind w:left="270" w:hanging="270"/>
        <w:rPr>
          <w:sz w:val="22"/>
          <w:szCs w:val="22"/>
        </w:rPr>
      </w:pPr>
    </w:p>
    <w:p w14:paraId="4228B59B" w14:textId="4431F796" w:rsidR="00A55E27" w:rsidRPr="00D6583F" w:rsidRDefault="00D6583F" w:rsidP="00E16267">
      <w:pPr>
        <w:ind w:left="360" w:hanging="360"/>
        <w:rPr>
          <w:sz w:val="22"/>
          <w:szCs w:val="22"/>
        </w:rPr>
      </w:pPr>
      <w:r w:rsidRPr="00D6583F">
        <w:rPr>
          <w:sz w:val="22"/>
          <w:szCs w:val="22"/>
        </w:rPr>
        <w:tab/>
      </w:r>
      <w:r w:rsidR="00A55E27" w:rsidRPr="00D6583F">
        <w:rPr>
          <w:sz w:val="22"/>
          <w:szCs w:val="22"/>
        </w:rPr>
        <w:t>God of power, despite our lack of charity, open our hearts to experience the length, width,</w:t>
      </w:r>
      <w:r w:rsidRPr="00D6583F">
        <w:rPr>
          <w:sz w:val="22"/>
          <w:szCs w:val="22"/>
          <w:lang w:val="en-CA"/>
        </w:rPr>
        <w:t xml:space="preserve"> </w:t>
      </w:r>
      <w:r w:rsidR="00A55E27" w:rsidRPr="00D6583F">
        <w:rPr>
          <w:sz w:val="22"/>
          <w:szCs w:val="22"/>
        </w:rPr>
        <w:t>height and depth of your love, so that we may love you more and love our neighbour as</w:t>
      </w:r>
      <w:r w:rsidRPr="00D6583F">
        <w:rPr>
          <w:sz w:val="22"/>
          <w:szCs w:val="22"/>
          <w:lang w:val="en-CA"/>
        </w:rPr>
        <w:t xml:space="preserve"> </w:t>
      </w:r>
      <w:r w:rsidR="00A55E27" w:rsidRPr="00D6583F">
        <w:rPr>
          <w:sz w:val="22"/>
          <w:szCs w:val="22"/>
        </w:rPr>
        <w:t>ourselves.</w:t>
      </w:r>
    </w:p>
    <w:p w14:paraId="4BF42163" w14:textId="77777777" w:rsidR="00D6583F" w:rsidRPr="00D6583F" w:rsidRDefault="00D6583F" w:rsidP="00A55E27">
      <w:pPr>
        <w:ind w:left="270" w:hanging="270"/>
        <w:rPr>
          <w:sz w:val="22"/>
          <w:szCs w:val="22"/>
        </w:rPr>
      </w:pPr>
    </w:p>
    <w:p w14:paraId="2ECBC7E3" w14:textId="5DCFBCE9"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Fill us with your love! Make us one in you.</w:t>
      </w:r>
    </w:p>
    <w:p w14:paraId="7AE327EE" w14:textId="77777777" w:rsidR="00D6583F" w:rsidRPr="00D6583F" w:rsidRDefault="00D6583F" w:rsidP="00A55E27">
      <w:pPr>
        <w:ind w:left="270" w:hanging="270"/>
        <w:rPr>
          <w:sz w:val="22"/>
          <w:szCs w:val="22"/>
        </w:rPr>
      </w:pPr>
    </w:p>
    <w:p w14:paraId="5AC01B5E" w14:textId="17641B88" w:rsidR="00A55E27" w:rsidRPr="00D6583F" w:rsidRDefault="00A55E27" w:rsidP="005A11E4">
      <w:pPr>
        <w:pStyle w:val="Heading3"/>
      </w:pPr>
      <w:r w:rsidRPr="00D6583F">
        <w:t>The Lord’s Prayer</w:t>
      </w:r>
    </w:p>
    <w:p w14:paraId="7680E899" w14:textId="77777777" w:rsidR="00D6583F" w:rsidRPr="00D6583F" w:rsidRDefault="00D6583F" w:rsidP="00A55E27">
      <w:pPr>
        <w:ind w:left="270" w:hanging="270"/>
        <w:rPr>
          <w:sz w:val="22"/>
          <w:szCs w:val="22"/>
        </w:rPr>
      </w:pPr>
    </w:p>
    <w:p w14:paraId="16E6BF11" w14:textId="5E8E5D4E" w:rsidR="00A55E27" w:rsidRPr="00D6583F" w:rsidRDefault="00AE3C8E" w:rsidP="00E16267">
      <w:pPr>
        <w:ind w:left="360" w:hanging="360"/>
        <w:rPr>
          <w:sz w:val="22"/>
          <w:szCs w:val="22"/>
        </w:rPr>
      </w:pPr>
      <w:r w:rsidRPr="00AE3C8E">
        <w:rPr>
          <w:b/>
          <w:sz w:val="22"/>
          <w:szCs w:val="22"/>
        </w:rPr>
        <w:t>L:</w:t>
      </w:r>
      <w:r w:rsidRPr="00AE3C8E">
        <w:rPr>
          <w:b/>
          <w:sz w:val="22"/>
          <w:szCs w:val="22"/>
        </w:rPr>
        <w:tab/>
      </w:r>
      <w:r w:rsidR="00A55E27" w:rsidRPr="00D6583F">
        <w:rPr>
          <w:sz w:val="22"/>
          <w:szCs w:val="22"/>
        </w:rPr>
        <w:t>As children of the one God, let us pray as Jesus taught us:</w:t>
      </w:r>
    </w:p>
    <w:p w14:paraId="6A0015B7" w14:textId="77777777" w:rsidR="00D6583F" w:rsidRPr="00D6583F" w:rsidRDefault="00D6583F" w:rsidP="00A55E27">
      <w:pPr>
        <w:ind w:left="270" w:hanging="270"/>
        <w:rPr>
          <w:sz w:val="22"/>
          <w:szCs w:val="22"/>
        </w:rPr>
      </w:pPr>
    </w:p>
    <w:p w14:paraId="136B356A" w14:textId="5D21CF16"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Our Father in heaven,</w:t>
      </w:r>
      <w:r w:rsidR="00D6583F" w:rsidRPr="00D6583F">
        <w:rPr>
          <w:b/>
          <w:sz w:val="22"/>
          <w:szCs w:val="22"/>
        </w:rPr>
        <w:br/>
      </w:r>
      <w:r w:rsidR="00A55E27" w:rsidRPr="00D6583F">
        <w:rPr>
          <w:b/>
          <w:sz w:val="22"/>
          <w:szCs w:val="22"/>
        </w:rPr>
        <w:t>hallowed be your name,</w:t>
      </w:r>
      <w:r w:rsidR="00D6583F" w:rsidRPr="00D6583F">
        <w:rPr>
          <w:b/>
          <w:sz w:val="22"/>
          <w:szCs w:val="22"/>
        </w:rPr>
        <w:br/>
      </w:r>
      <w:r w:rsidR="00A55E27" w:rsidRPr="00D6583F">
        <w:rPr>
          <w:b/>
          <w:sz w:val="22"/>
          <w:szCs w:val="22"/>
        </w:rPr>
        <w:t>your kingdom come,</w:t>
      </w:r>
      <w:r w:rsidR="00D6583F" w:rsidRPr="00D6583F">
        <w:rPr>
          <w:b/>
          <w:sz w:val="22"/>
          <w:szCs w:val="22"/>
        </w:rPr>
        <w:br/>
      </w:r>
      <w:r w:rsidR="00A55E27" w:rsidRPr="00D6583F">
        <w:rPr>
          <w:b/>
          <w:sz w:val="22"/>
          <w:szCs w:val="22"/>
        </w:rPr>
        <w:t>your will be done,</w:t>
      </w:r>
      <w:r w:rsidR="00D6583F" w:rsidRPr="00D6583F">
        <w:rPr>
          <w:b/>
          <w:sz w:val="22"/>
          <w:szCs w:val="22"/>
        </w:rPr>
        <w:br/>
      </w:r>
      <w:r w:rsidR="00A55E27" w:rsidRPr="00D6583F">
        <w:rPr>
          <w:b/>
          <w:sz w:val="22"/>
          <w:szCs w:val="22"/>
        </w:rPr>
        <w:t>on earth as in heaven.</w:t>
      </w:r>
      <w:r w:rsidR="00D6583F" w:rsidRPr="00D6583F">
        <w:rPr>
          <w:b/>
          <w:sz w:val="22"/>
          <w:szCs w:val="22"/>
        </w:rPr>
        <w:br/>
      </w:r>
      <w:r w:rsidR="00A55E27" w:rsidRPr="00D6583F">
        <w:rPr>
          <w:b/>
          <w:sz w:val="22"/>
          <w:szCs w:val="22"/>
        </w:rPr>
        <w:t>Give us today our daily bread.</w:t>
      </w:r>
      <w:r w:rsidR="00D6583F" w:rsidRPr="00D6583F">
        <w:rPr>
          <w:b/>
          <w:sz w:val="22"/>
          <w:szCs w:val="22"/>
        </w:rPr>
        <w:br/>
      </w:r>
      <w:r w:rsidR="00A55E27" w:rsidRPr="00D6583F">
        <w:rPr>
          <w:b/>
          <w:sz w:val="22"/>
          <w:szCs w:val="22"/>
        </w:rPr>
        <w:t>Forgive us our sins</w:t>
      </w:r>
      <w:r w:rsidR="00D6583F" w:rsidRPr="00D6583F">
        <w:rPr>
          <w:b/>
          <w:sz w:val="22"/>
          <w:szCs w:val="22"/>
        </w:rPr>
        <w:br/>
      </w:r>
      <w:r w:rsidR="00A55E27" w:rsidRPr="00D6583F">
        <w:rPr>
          <w:b/>
          <w:sz w:val="22"/>
          <w:szCs w:val="22"/>
        </w:rPr>
        <w:t>as we forgive those who sin against us.</w:t>
      </w:r>
      <w:r w:rsidR="00D6583F" w:rsidRPr="00D6583F">
        <w:rPr>
          <w:b/>
          <w:sz w:val="22"/>
          <w:szCs w:val="22"/>
        </w:rPr>
        <w:br/>
      </w:r>
      <w:r w:rsidR="00A55E27" w:rsidRPr="00D6583F">
        <w:rPr>
          <w:b/>
          <w:sz w:val="22"/>
          <w:szCs w:val="22"/>
        </w:rPr>
        <w:t>Save us from the time of trial</w:t>
      </w:r>
      <w:r w:rsidR="00D6583F" w:rsidRPr="00D6583F">
        <w:rPr>
          <w:b/>
          <w:sz w:val="22"/>
          <w:szCs w:val="22"/>
        </w:rPr>
        <w:br/>
      </w:r>
      <w:r w:rsidR="00A55E27" w:rsidRPr="00D6583F">
        <w:rPr>
          <w:b/>
          <w:sz w:val="22"/>
          <w:szCs w:val="22"/>
        </w:rPr>
        <w:t>and deliver us from evil.</w:t>
      </w:r>
      <w:r w:rsidR="00D6583F" w:rsidRPr="00D6583F">
        <w:rPr>
          <w:b/>
          <w:sz w:val="22"/>
          <w:szCs w:val="22"/>
        </w:rPr>
        <w:br/>
      </w:r>
      <w:r w:rsidR="00A55E27" w:rsidRPr="00D6583F">
        <w:rPr>
          <w:b/>
          <w:sz w:val="22"/>
          <w:szCs w:val="22"/>
        </w:rPr>
        <w:t>For the kingdom, the power, and the glory are yours</w:t>
      </w:r>
      <w:r w:rsidR="00D6583F" w:rsidRPr="00D6583F">
        <w:rPr>
          <w:b/>
          <w:sz w:val="22"/>
          <w:szCs w:val="22"/>
        </w:rPr>
        <w:br/>
      </w:r>
      <w:r w:rsidR="00A55E27" w:rsidRPr="00D6583F">
        <w:rPr>
          <w:b/>
          <w:sz w:val="22"/>
          <w:szCs w:val="22"/>
        </w:rPr>
        <w:t>now and for ever. Amen.</w:t>
      </w:r>
    </w:p>
    <w:p w14:paraId="3946C96E" w14:textId="77777777" w:rsidR="00D6583F" w:rsidRPr="00D6583F" w:rsidRDefault="00D6583F" w:rsidP="00A55E27">
      <w:pPr>
        <w:ind w:left="270" w:hanging="270"/>
        <w:rPr>
          <w:sz w:val="22"/>
          <w:szCs w:val="22"/>
        </w:rPr>
      </w:pPr>
    </w:p>
    <w:p w14:paraId="12ECE047" w14:textId="3A6A586C" w:rsidR="00A55E27" w:rsidRPr="00D6583F" w:rsidRDefault="00A55E27" w:rsidP="005A11E4">
      <w:pPr>
        <w:pStyle w:val="Heading3"/>
      </w:pPr>
      <w:r w:rsidRPr="00D6583F">
        <w:t>Hymn</w:t>
      </w:r>
    </w:p>
    <w:p w14:paraId="1CCEF41D" w14:textId="77777777" w:rsidR="00D6583F" w:rsidRPr="00D6583F" w:rsidRDefault="00D6583F" w:rsidP="00A55E27">
      <w:pPr>
        <w:ind w:left="270" w:hanging="270"/>
        <w:rPr>
          <w:sz w:val="22"/>
          <w:szCs w:val="22"/>
        </w:rPr>
      </w:pPr>
    </w:p>
    <w:p w14:paraId="2464C32F" w14:textId="5FF550E6" w:rsidR="00A55E27" w:rsidRPr="00D6583F" w:rsidRDefault="00A55E27" w:rsidP="003B6CC2">
      <w:pPr>
        <w:pStyle w:val="Heading3"/>
        <w:keepLines/>
      </w:pPr>
      <w:r w:rsidRPr="00D6583F">
        <w:t>Closing Prayer</w:t>
      </w:r>
    </w:p>
    <w:p w14:paraId="612D7061" w14:textId="77777777" w:rsidR="00D6583F" w:rsidRPr="00D6583F" w:rsidRDefault="00D6583F" w:rsidP="003B6CC2">
      <w:pPr>
        <w:keepNext/>
        <w:keepLines/>
        <w:ind w:left="274" w:hanging="274"/>
        <w:rPr>
          <w:sz w:val="22"/>
          <w:szCs w:val="22"/>
        </w:rPr>
      </w:pPr>
    </w:p>
    <w:p w14:paraId="1299DA03" w14:textId="5FA3E9FC" w:rsidR="00A55E27" w:rsidRPr="00D6583F" w:rsidRDefault="00AE3C8E" w:rsidP="003B6CC2">
      <w:pPr>
        <w:keepLines/>
        <w:ind w:left="360" w:hanging="360"/>
        <w:rPr>
          <w:b/>
          <w:sz w:val="22"/>
          <w:szCs w:val="22"/>
        </w:rPr>
      </w:pPr>
      <w:r w:rsidRPr="00AE3C8E">
        <w:rPr>
          <w:b/>
          <w:sz w:val="22"/>
          <w:szCs w:val="22"/>
        </w:rPr>
        <w:t>A:</w:t>
      </w:r>
      <w:r w:rsidRPr="00AE3C8E">
        <w:rPr>
          <w:b/>
          <w:sz w:val="22"/>
          <w:szCs w:val="22"/>
        </w:rPr>
        <w:tab/>
      </w:r>
      <w:r w:rsidR="00A55E27" w:rsidRPr="00D6583F">
        <w:rPr>
          <w:b/>
          <w:sz w:val="22"/>
          <w:szCs w:val="22"/>
        </w:rPr>
        <w:t>Lord Jesus, who prayed that all might be one,</w:t>
      </w:r>
      <w:r w:rsidR="00D6583F" w:rsidRPr="00D6583F">
        <w:rPr>
          <w:b/>
          <w:sz w:val="22"/>
          <w:szCs w:val="22"/>
        </w:rPr>
        <w:br/>
      </w:r>
      <w:r w:rsidR="00A55E27" w:rsidRPr="00D6583F">
        <w:rPr>
          <w:b/>
          <w:sz w:val="22"/>
          <w:szCs w:val="22"/>
        </w:rPr>
        <w:t>we pray to you for the unity of all Christians,</w:t>
      </w:r>
      <w:r w:rsidR="00D6583F" w:rsidRPr="00D6583F">
        <w:rPr>
          <w:b/>
          <w:sz w:val="22"/>
          <w:szCs w:val="22"/>
        </w:rPr>
        <w:br/>
      </w:r>
      <w:r w:rsidR="00A55E27" w:rsidRPr="00D6583F">
        <w:rPr>
          <w:b/>
          <w:sz w:val="22"/>
          <w:szCs w:val="22"/>
        </w:rPr>
        <w:t>according to your will, according to your means.</w:t>
      </w:r>
      <w:r w:rsidR="00D6583F" w:rsidRPr="00D6583F">
        <w:rPr>
          <w:b/>
          <w:sz w:val="22"/>
          <w:szCs w:val="22"/>
        </w:rPr>
        <w:br/>
      </w:r>
      <w:r w:rsidR="00A55E27" w:rsidRPr="00D6583F">
        <w:rPr>
          <w:b/>
          <w:sz w:val="22"/>
          <w:szCs w:val="22"/>
        </w:rPr>
        <w:t>May your Spirit enable us to experience the suffering caused by division,</w:t>
      </w:r>
      <w:r w:rsidR="00D6583F" w:rsidRPr="00D6583F">
        <w:rPr>
          <w:b/>
          <w:sz w:val="22"/>
          <w:szCs w:val="22"/>
          <w:lang w:val="en-CA"/>
        </w:rPr>
        <w:t xml:space="preserve"> </w:t>
      </w:r>
      <w:r w:rsidR="00A55E27" w:rsidRPr="00D6583F">
        <w:rPr>
          <w:b/>
          <w:sz w:val="22"/>
          <w:szCs w:val="22"/>
        </w:rPr>
        <w:t>to see our sin and to hope</w:t>
      </w:r>
      <w:r w:rsidR="00D6583F" w:rsidRPr="00D6583F">
        <w:rPr>
          <w:b/>
          <w:sz w:val="22"/>
          <w:szCs w:val="22"/>
        </w:rPr>
        <w:t xml:space="preserve"> beyond all hope. </w:t>
      </w:r>
      <w:r w:rsidR="00D6583F" w:rsidRPr="00D6583F">
        <w:rPr>
          <w:b/>
          <w:sz w:val="22"/>
          <w:szCs w:val="22"/>
        </w:rPr>
        <w:br/>
        <w:t>Amen.</w:t>
      </w:r>
    </w:p>
    <w:p w14:paraId="37278804" w14:textId="77777777" w:rsidR="00D6583F" w:rsidRPr="00D6583F" w:rsidRDefault="00D6583F" w:rsidP="00A55E27">
      <w:pPr>
        <w:ind w:left="270" w:hanging="270"/>
        <w:rPr>
          <w:sz w:val="22"/>
          <w:szCs w:val="22"/>
        </w:rPr>
      </w:pPr>
    </w:p>
    <w:p w14:paraId="6DFA6290" w14:textId="541EA833" w:rsidR="00A55E27" w:rsidRPr="00D6583F" w:rsidRDefault="00A55E27" w:rsidP="005A11E4">
      <w:pPr>
        <w:pStyle w:val="Heading3"/>
      </w:pPr>
      <w:r w:rsidRPr="00D6583F">
        <w:t>Sending</w:t>
      </w:r>
    </w:p>
    <w:p w14:paraId="2972747E" w14:textId="77777777" w:rsidR="00D6583F" w:rsidRPr="00D6583F" w:rsidRDefault="00D6583F" w:rsidP="0011642D">
      <w:pPr>
        <w:keepNext/>
        <w:ind w:left="274" w:hanging="274"/>
        <w:rPr>
          <w:sz w:val="22"/>
          <w:szCs w:val="22"/>
        </w:rPr>
      </w:pPr>
    </w:p>
    <w:p w14:paraId="39A41929" w14:textId="656687BE" w:rsidR="00A55E27" w:rsidRPr="0011642D" w:rsidRDefault="00D6583F" w:rsidP="005A11E4">
      <w:pPr>
        <w:spacing w:line="259" w:lineRule="auto"/>
        <w:ind w:left="360" w:hanging="360"/>
        <w:rPr>
          <w:rStyle w:val="Emphasis"/>
        </w:rPr>
      </w:pPr>
      <w:r w:rsidRPr="0011642D">
        <w:rPr>
          <w:rStyle w:val="Emphasis"/>
        </w:rPr>
        <w:tab/>
      </w:r>
      <w:r w:rsidR="00A55E27" w:rsidRPr="0011642D">
        <w:rPr>
          <w:rStyle w:val="Emphasis"/>
        </w:rPr>
        <w:t>The calabash or container of water is brought forward and held up before the congregation, as the leader says:</w:t>
      </w:r>
    </w:p>
    <w:p w14:paraId="37851F8C" w14:textId="77777777" w:rsidR="00D6583F" w:rsidRPr="00D6583F" w:rsidRDefault="00D6583F" w:rsidP="00A55E27">
      <w:pPr>
        <w:ind w:left="270" w:hanging="270"/>
        <w:rPr>
          <w:sz w:val="22"/>
          <w:szCs w:val="22"/>
        </w:rPr>
      </w:pPr>
    </w:p>
    <w:p w14:paraId="721CCE2B" w14:textId="55EC145C" w:rsidR="00A55E27" w:rsidRPr="00D6583F" w:rsidRDefault="00AE3C8E" w:rsidP="00E16267">
      <w:pPr>
        <w:ind w:left="360" w:hanging="360"/>
        <w:rPr>
          <w:sz w:val="22"/>
          <w:szCs w:val="22"/>
        </w:rPr>
      </w:pPr>
      <w:r w:rsidRPr="00AE3C8E">
        <w:rPr>
          <w:b/>
          <w:sz w:val="22"/>
          <w:szCs w:val="22"/>
        </w:rPr>
        <w:t>L:</w:t>
      </w:r>
      <w:r w:rsidRPr="00AE3C8E">
        <w:rPr>
          <w:b/>
          <w:sz w:val="22"/>
          <w:szCs w:val="22"/>
        </w:rPr>
        <w:tab/>
      </w:r>
      <w:r w:rsidR="00A55E27" w:rsidRPr="00D6583F">
        <w:rPr>
          <w:sz w:val="22"/>
          <w:szCs w:val="22"/>
        </w:rPr>
        <w:t>Refreshed by the water of life,</w:t>
      </w:r>
      <w:r w:rsidR="00D6583F" w:rsidRPr="00D6583F">
        <w:rPr>
          <w:sz w:val="22"/>
          <w:szCs w:val="22"/>
        </w:rPr>
        <w:br/>
      </w:r>
      <w:r w:rsidR="00A55E27" w:rsidRPr="00D6583F">
        <w:rPr>
          <w:sz w:val="22"/>
          <w:szCs w:val="22"/>
        </w:rPr>
        <w:t>let us go forth to love God, and to love our neighbour as ourselves,</w:t>
      </w:r>
      <w:r w:rsidR="00D6583F" w:rsidRPr="00D6583F">
        <w:rPr>
          <w:sz w:val="22"/>
          <w:szCs w:val="22"/>
        </w:rPr>
        <w:br/>
      </w:r>
      <w:r w:rsidR="00A55E27" w:rsidRPr="00D6583F">
        <w:rPr>
          <w:sz w:val="22"/>
          <w:szCs w:val="22"/>
        </w:rPr>
        <w:t>united in Christ and enlivened by the Holy Spirit.</w:t>
      </w:r>
    </w:p>
    <w:p w14:paraId="3E3F27F8" w14:textId="77777777" w:rsidR="00D6583F" w:rsidRPr="00D6583F" w:rsidRDefault="00D6583F" w:rsidP="00A55E27">
      <w:pPr>
        <w:ind w:left="270" w:hanging="270"/>
        <w:rPr>
          <w:sz w:val="22"/>
          <w:szCs w:val="22"/>
        </w:rPr>
      </w:pPr>
    </w:p>
    <w:p w14:paraId="561E40B4" w14:textId="72C59326" w:rsidR="00A55E27" w:rsidRPr="00D6583F" w:rsidRDefault="00AE3C8E" w:rsidP="00E16267">
      <w:pPr>
        <w:ind w:left="360" w:hanging="360"/>
        <w:rPr>
          <w:b/>
          <w:sz w:val="22"/>
          <w:szCs w:val="22"/>
        </w:rPr>
      </w:pPr>
      <w:r w:rsidRPr="00AE3C8E">
        <w:rPr>
          <w:b/>
          <w:sz w:val="22"/>
          <w:szCs w:val="22"/>
        </w:rPr>
        <w:t>A:</w:t>
      </w:r>
      <w:r w:rsidRPr="00AE3C8E">
        <w:rPr>
          <w:b/>
          <w:sz w:val="22"/>
          <w:szCs w:val="22"/>
        </w:rPr>
        <w:tab/>
      </w:r>
      <w:r w:rsidR="00A55E27" w:rsidRPr="00D6583F">
        <w:rPr>
          <w:b/>
          <w:sz w:val="22"/>
          <w:szCs w:val="22"/>
        </w:rPr>
        <w:t>Everything we can do together, let’s do it! Amen!</w:t>
      </w:r>
    </w:p>
    <w:p w14:paraId="56A0114E" w14:textId="630DBE5C" w:rsidR="00D6583F" w:rsidRPr="00D6583F" w:rsidRDefault="00D6583F" w:rsidP="00A55E27">
      <w:pPr>
        <w:ind w:left="270" w:hanging="270"/>
        <w:rPr>
          <w:sz w:val="22"/>
          <w:szCs w:val="22"/>
        </w:rPr>
      </w:pPr>
    </w:p>
    <w:p w14:paraId="34273E28" w14:textId="548E0B1A" w:rsidR="00FA28BF" w:rsidRPr="00D6583F" w:rsidRDefault="00A55E27" w:rsidP="005A11E4">
      <w:pPr>
        <w:pStyle w:val="Heading3"/>
      </w:pPr>
      <w:r w:rsidRPr="00D6583F">
        <w:t>Hymn</w:t>
      </w:r>
    </w:p>
    <w:sectPr w:rsidR="00FA28BF" w:rsidRPr="00D6583F" w:rsidSect="00CE4CC9">
      <w:pgSz w:w="7920" w:h="12240" w:code="6"/>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3A413AB9-C576-4E0A-85A4-AB993C90A68D}"/>
    <w:embedBold r:id="rId2" w:fontKey="{A3CB99D4-4588-4C97-BFE4-5B38B2861A47}"/>
  </w:font>
  <w:font w:name="League Spartan Black">
    <w:panose1 w:val="00000000000000000000"/>
    <w:charset w:val="00"/>
    <w:family w:val="auto"/>
    <w:pitch w:val="variable"/>
    <w:sig w:usb0="A000007F" w:usb1="4000004B" w:usb2="00000000" w:usb3="00000000" w:csb0="00000193" w:csb1="00000000"/>
    <w:embedRegular r:id="rId3" w:fontKey="{07075336-F7AD-4CC5-9EF6-22D91AA42EC5}"/>
  </w:font>
  <w:font w:name="League Spartan">
    <w:panose1 w:val="00000000000000000000"/>
    <w:charset w:val="00"/>
    <w:family w:val="auto"/>
    <w:pitch w:val="variable"/>
    <w:sig w:usb0="A000007F" w:usb1="4000004B" w:usb2="00000000" w:usb3="00000000" w:csb0="00000193" w:csb1="00000000"/>
    <w:embedBold r:id="rId4" w:fontKey="{0DCE618F-430A-42B6-B53D-16C9716096AB}"/>
    <w:embedBoldItalic r:id="rId5" w:fontKey="{681C63D1-3948-4AFC-8FB6-1F52C3BBB175}"/>
  </w:font>
  <w:font w:name="Segoe UI">
    <w:panose1 w:val="020B0502040204020203"/>
    <w:charset w:val="00"/>
    <w:family w:val="swiss"/>
    <w:pitch w:val="variable"/>
    <w:sig w:usb0="E4002EFF" w:usb1="C000E47F" w:usb2="00000009" w:usb3="00000000" w:csb0="000001FF" w:csb1="00000000"/>
    <w:embedRegular r:id="rId6" w:fontKey="{E2F7B1E0-9A55-484F-8613-C0DA90F42CB2}"/>
  </w:font>
  <w:font w:name="Calibri Light">
    <w:panose1 w:val="020F0302020204030204"/>
    <w:charset w:val="00"/>
    <w:family w:val="swiss"/>
    <w:pitch w:val="variable"/>
    <w:sig w:usb0="A0002AEF" w:usb1="4000207B" w:usb2="00000000" w:usb3="00000000" w:csb0="000001FF" w:csb1="00000000"/>
    <w:embedRegular r:id="rId7" w:fontKey="{B7EE2A83-2BAC-4A39-9AB0-889BD52FE91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480C75"/>
    <w:multiLevelType w:val="hybridMultilevel"/>
    <w:tmpl w:val="65EC80AA"/>
    <w:lvl w:ilvl="0" w:tplc="0DF014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612E6EC4"/>
    <w:multiLevelType w:val="hybridMultilevel"/>
    <w:tmpl w:val="7EF8901C"/>
    <w:lvl w:ilvl="0" w:tplc="EE0AAEE6">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embedTrueTypeFonts/>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KyNLW0NDYzMDcyMDZW0lEKTi0uzszPAykwqwUAyNgpUSwAAAA="/>
  </w:docVars>
  <w:rsids>
    <w:rsidRoot w:val="000A11D7"/>
    <w:rsid w:val="000022B3"/>
    <w:rsid w:val="00007561"/>
    <w:rsid w:val="00020BDF"/>
    <w:rsid w:val="000304C4"/>
    <w:rsid w:val="00051F7D"/>
    <w:rsid w:val="000A11D7"/>
    <w:rsid w:val="0011642D"/>
    <w:rsid w:val="00152F5F"/>
    <w:rsid w:val="001918BB"/>
    <w:rsid w:val="001E4FFB"/>
    <w:rsid w:val="00222747"/>
    <w:rsid w:val="0022743E"/>
    <w:rsid w:val="00234A33"/>
    <w:rsid w:val="00237EFB"/>
    <w:rsid w:val="002612B2"/>
    <w:rsid w:val="00287032"/>
    <w:rsid w:val="002C0CBF"/>
    <w:rsid w:val="002C2D5D"/>
    <w:rsid w:val="00317CFC"/>
    <w:rsid w:val="00371047"/>
    <w:rsid w:val="003B6CC2"/>
    <w:rsid w:val="003B7662"/>
    <w:rsid w:val="003E6562"/>
    <w:rsid w:val="003F6CAC"/>
    <w:rsid w:val="00421B70"/>
    <w:rsid w:val="004429DD"/>
    <w:rsid w:val="00485B47"/>
    <w:rsid w:val="004D08C8"/>
    <w:rsid w:val="004D475B"/>
    <w:rsid w:val="0050618D"/>
    <w:rsid w:val="005474B1"/>
    <w:rsid w:val="005849D1"/>
    <w:rsid w:val="005A11E4"/>
    <w:rsid w:val="005E07EC"/>
    <w:rsid w:val="005E56B1"/>
    <w:rsid w:val="005F2FB5"/>
    <w:rsid w:val="00607D41"/>
    <w:rsid w:val="00621DB2"/>
    <w:rsid w:val="00632692"/>
    <w:rsid w:val="006439B1"/>
    <w:rsid w:val="00681224"/>
    <w:rsid w:val="0069249F"/>
    <w:rsid w:val="006D5CEA"/>
    <w:rsid w:val="00712749"/>
    <w:rsid w:val="00726662"/>
    <w:rsid w:val="00750712"/>
    <w:rsid w:val="007625F8"/>
    <w:rsid w:val="00803CF9"/>
    <w:rsid w:val="008122EB"/>
    <w:rsid w:val="00813E03"/>
    <w:rsid w:val="00834455"/>
    <w:rsid w:val="00837D78"/>
    <w:rsid w:val="008441E8"/>
    <w:rsid w:val="00853B4D"/>
    <w:rsid w:val="00885784"/>
    <w:rsid w:val="008B67F1"/>
    <w:rsid w:val="00924F76"/>
    <w:rsid w:val="0097099F"/>
    <w:rsid w:val="0099794B"/>
    <w:rsid w:val="009B21F3"/>
    <w:rsid w:val="009D0347"/>
    <w:rsid w:val="009D4E72"/>
    <w:rsid w:val="00A42871"/>
    <w:rsid w:val="00A505FC"/>
    <w:rsid w:val="00A55E27"/>
    <w:rsid w:val="00A5776B"/>
    <w:rsid w:val="00A708C3"/>
    <w:rsid w:val="00AC1B78"/>
    <w:rsid w:val="00AE3C8E"/>
    <w:rsid w:val="00AF105A"/>
    <w:rsid w:val="00AF7707"/>
    <w:rsid w:val="00B0554B"/>
    <w:rsid w:val="00B4187D"/>
    <w:rsid w:val="00B64D61"/>
    <w:rsid w:val="00BC2C09"/>
    <w:rsid w:val="00BD709F"/>
    <w:rsid w:val="00C016ED"/>
    <w:rsid w:val="00C0598A"/>
    <w:rsid w:val="00C263FD"/>
    <w:rsid w:val="00C6451D"/>
    <w:rsid w:val="00C9510F"/>
    <w:rsid w:val="00CB26FE"/>
    <w:rsid w:val="00CD636B"/>
    <w:rsid w:val="00CE4CC9"/>
    <w:rsid w:val="00CF71D9"/>
    <w:rsid w:val="00D65541"/>
    <w:rsid w:val="00D6583F"/>
    <w:rsid w:val="00E16267"/>
    <w:rsid w:val="00E17474"/>
    <w:rsid w:val="00E1751D"/>
    <w:rsid w:val="00E35D07"/>
    <w:rsid w:val="00EF665E"/>
    <w:rsid w:val="00EF713E"/>
    <w:rsid w:val="00F049AC"/>
    <w:rsid w:val="00FA28BF"/>
    <w:rsid w:val="00FB119D"/>
    <w:rsid w:val="00FE1399"/>
    <w:rsid w:val="00FF5C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o:shapedefaults>
    <o:shapelayout v:ext="edit">
      <o:idmap v:ext="edit" data="1"/>
    </o:shapelayout>
  </w:shapeDefaults>
  <w:decimalSymbol w:val="."/>
  <w:listSeparator w:val=","/>
  <w14:docId w14:val="1AAD1317"/>
  <w14:defaultImageDpi w14:val="330"/>
  <w15:chartTrackingRefBased/>
  <w15:docId w15:val="{00B66EE6-2ED2-4A00-966F-BCD150120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1D7"/>
    <w:pPr>
      <w:spacing w:after="0" w:line="240" w:lineRule="auto"/>
    </w:pPr>
    <w:rPr>
      <w:rFonts w:ascii="Times New Roman" w:eastAsia="Times New Roman" w:hAnsi="Times New Roman" w:cs="Times New Roman"/>
      <w:color w:val="000000"/>
      <w:kern w:val="28"/>
      <w:sz w:val="20"/>
      <w:szCs w:val="20"/>
      <w:lang w:val="ru-RU" w:eastAsia="ru-RU"/>
      <w14:ligatures w14:val="standard"/>
      <w14:cntxtAlts/>
    </w:rPr>
  </w:style>
  <w:style w:type="paragraph" w:styleId="Heading1">
    <w:name w:val="heading 1"/>
    <w:basedOn w:val="Normal"/>
    <w:next w:val="Normal"/>
    <w:link w:val="Heading1Char"/>
    <w:uiPriority w:val="9"/>
    <w:qFormat/>
    <w:rsid w:val="00CF71D9"/>
    <w:pPr>
      <w:keepNext/>
      <w:spacing w:after="120"/>
      <w:jc w:val="center"/>
      <w:outlineLvl w:val="0"/>
    </w:pPr>
    <w:rPr>
      <w:rFonts w:ascii="Calibri" w:eastAsia="Calibri" w:hAnsi="Calibri"/>
      <w:b/>
      <w:bCs/>
      <w:color w:val="3C4F6F"/>
      <w:kern w:val="0"/>
      <w:sz w:val="28"/>
      <w:szCs w:val="36"/>
      <w:lang w:val="en-CA" w:eastAsia="en-US"/>
      <w14:ligatures w14:val="none"/>
      <w14:cntxtAlts w14:val="0"/>
    </w:rPr>
  </w:style>
  <w:style w:type="paragraph" w:styleId="Heading2">
    <w:name w:val="heading 2"/>
    <w:basedOn w:val="Normal"/>
    <w:next w:val="Normal"/>
    <w:link w:val="Heading2Char"/>
    <w:uiPriority w:val="9"/>
    <w:unhideWhenUsed/>
    <w:qFormat/>
    <w:rsid w:val="00E16267"/>
    <w:pPr>
      <w:keepNext/>
      <w:spacing w:before="360" w:after="160" w:line="259" w:lineRule="auto"/>
      <w:ind w:right="-360"/>
      <w:jc w:val="center"/>
      <w:outlineLvl w:val="1"/>
    </w:pPr>
    <w:rPr>
      <w:rFonts w:ascii="League Spartan Black" w:hAnsi="League Spartan Black" w:cstheme="minorHAnsi"/>
      <w:caps/>
      <w:color w:val="AE4B3C"/>
      <w:kern w:val="0"/>
      <w:sz w:val="24"/>
      <w:lang w:val="en-CA"/>
    </w:rPr>
  </w:style>
  <w:style w:type="paragraph" w:styleId="Heading3">
    <w:name w:val="heading 3"/>
    <w:basedOn w:val="Heading2"/>
    <w:next w:val="Normal"/>
    <w:link w:val="Heading3Char"/>
    <w:uiPriority w:val="9"/>
    <w:unhideWhenUsed/>
    <w:qFormat/>
    <w:rsid w:val="005A11E4"/>
    <w:pPr>
      <w:tabs>
        <w:tab w:val="right" w:pos="6480"/>
      </w:tabs>
      <w:spacing w:before="0" w:after="0"/>
      <w:ind w:left="360" w:hanging="360"/>
      <w:jc w:val="left"/>
      <w:outlineLvl w:val="2"/>
    </w:pPr>
    <w:rPr>
      <w:rFonts w:ascii="League Spartan" w:hAnsi="League Spartan"/>
      <w:b/>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45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51D"/>
    <w:rPr>
      <w:rFonts w:ascii="Segoe UI" w:hAnsi="Segoe UI" w:cs="Segoe UI"/>
      <w:sz w:val="18"/>
      <w:szCs w:val="18"/>
    </w:rPr>
  </w:style>
  <w:style w:type="paragraph" w:styleId="NoSpacing">
    <w:name w:val="No Spacing"/>
    <w:uiPriority w:val="1"/>
    <w:qFormat/>
    <w:rsid w:val="000A11D7"/>
    <w:pPr>
      <w:spacing w:after="0" w:line="240" w:lineRule="auto"/>
    </w:pPr>
    <w:rPr>
      <w:sz w:val="24"/>
      <w:szCs w:val="24"/>
      <w:lang w:val="en-US"/>
    </w:rPr>
  </w:style>
  <w:style w:type="paragraph" w:styleId="ListParagraph">
    <w:name w:val="List Paragraph"/>
    <w:basedOn w:val="Normal"/>
    <w:uiPriority w:val="34"/>
    <w:qFormat/>
    <w:rsid w:val="00CF71D9"/>
    <w:pPr>
      <w:widowControl w:val="0"/>
      <w:spacing w:before="120" w:after="120"/>
      <w:ind w:firstLine="288"/>
    </w:pPr>
    <w:rPr>
      <w:kern w:val="0"/>
      <w:sz w:val="24"/>
      <w:szCs w:val="24"/>
      <w:lang w:val="en-US"/>
      <w14:ligatures w14:val="none"/>
    </w:rPr>
  </w:style>
  <w:style w:type="character" w:customStyle="1" w:styleId="Heading1Char">
    <w:name w:val="Heading 1 Char"/>
    <w:basedOn w:val="DefaultParagraphFont"/>
    <w:link w:val="Heading1"/>
    <w:uiPriority w:val="9"/>
    <w:rsid w:val="00CF71D9"/>
    <w:rPr>
      <w:rFonts w:ascii="Calibri" w:eastAsia="Calibri" w:hAnsi="Calibri" w:cs="Times New Roman"/>
      <w:b/>
      <w:bCs/>
      <w:color w:val="3C4F6F"/>
      <w:sz w:val="28"/>
      <w:szCs w:val="36"/>
    </w:rPr>
  </w:style>
  <w:style w:type="character" w:styleId="Emphasis">
    <w:name w:val="Emphasis"/>
    <w:uiPriority w:val="20"/>
    <w:qFormat/>
    <w:rsid w:val="005A11E4"/>
    <w:rPr>
      <w:i/>
      <w:color w:val="AE4B3C"/>
      <w:szCs w:val="22"/>
    </w:rPr>
  </w:style>
  <w:style w:type="character" w:styleId="SubtleEmphasis">
    <w:name w:val="Subtle Emphasis"/>
    <w:uiPriority w:val="19"/>
    <w:qFormat/>
    <w:rsid w:val="00834455"/>
    <w:rPr>
      <w:kern w:val="0"/>
      <w:lang w:val="en-CA"/>
      <w14:ligatures w14:val="none"/>
    </w:rPr>
  </w:style>
  <w:style w:type="character" w:styleId="IntenseEmphasis">
    <w:name w:val="Intense Emphasis"/>
    <w:uiPriority w:val="21"/>
    <w:qFormat/>
    <w:rsid w:val="00CF71D9"/>
    <w:rPr>
      <w:b/>
    </w:rPr>
  </w:style>
  <w:style w:type="character" w:customStyle="1" w:styleId="Heading2Char">
    <w:name w:val="Heading 2 Char"/>
    <w:basedOn w:val="DefaultParagraphFont"/>
    <w:link w:val="Heading2"/>
    <w:uiPriority w:val="9"/>
    <w:rsid w:val="00E16267"/>
    <w:rPr>
      <w:rFonts w:ascii="League Spartan Black" w:eastAsia="Times New Roman" w:hAnsi="League Spartan Black" w:cstheme="minorHAnsi"/>
      <w:caps/>
      <w:color w:val="AE4B3C"/>
      <w:sz w:val="24"/>
      <w:szCs w:val="20"/>
      <w:lang w:eastAsia="ru-RU"/>
      <w14:ligatures w14:val="standard"/>
      <w14:cntxtAlts/>
    </w:rPr>
  </w:style>
  <w:style w:type="character" w:customStyle="1" w:styleId="CommentTextChar">
    <w:name w:val="Comment Text Char"/>
    <w:link w:val="CommentText"/>
    <w:uiPriority w:val="99"/>
    <w:semiHidden/>
    <w:rsid w:val="00681224"/>
    <w:rPr>
      <w:rFonts w:eastAsia="Times New Roman"/>
      <w:sz w:val="20"/>
      <w:szCs w:val="20"/>
      <w:lang w:val="en-IE" w:eastAsia="en-IE"/>
    </w:rPr>
  </w:style>
  <w:style w:type="paragraph" w:styleId="CommentText">
    <w:name w:val="annotation text"/>
    <w:basedOn w:val="Normal"/>
    <w:link w:val="CommentTextChar"/>
    <w:uiPriority w:val="99"/>
    <w:semiHidden/>
    <w:unhideWhenUsed/>
    <w:rsid w:val="00681224"/>
    <w:pPr>
      <w:spacing w:after="200"/>
    </w:pPr>
    <w:rPr>
      <w:rFonts w:asciiTheme="minorHAnsi" w:hAnsiTheme="minorHAnsi" w:cstheme="minorBidi"/>
      <w:color w:val="auto"/>
      <w:kern w:val="0"/>
      <w:lang w:val="en-IE" w:eastAsia="en-IE"/>
      <w14:ligatures w14:val="none"/>
      <w14:cntxtAlts w14:val="0"/>
    </w:rPr>
  </w:style>
  <w:style w:type="character" w:customStyle="1" w:styleId="CommentTextChar1">
    <w:name w:val="Comment Text Char1"/>
    <w:basedOn w:val="DefaultParagraphFont"/>
    <w:uiPriority w:val="99"/>
    <w:semiHidden/>
    <w:rsid w:val="00681224"/>
    <w:rPr>
      <w:rFonts w:ascii="Times New Roman" w:eastAsia="Times New Roman" w:hAnsi="Times New Roman" w:cs="Times New Roman"/>
      <w:color w:val="000000"/>
      <w:kern w:val="28"/>
      <w:sz w:val="20"/>
      <w:szCs w:val="20"/>
      <w:lang w:val="ru-RU" w:eastAsia="ru-RU"/>
      <w14:ligatures w14:val="standard"/>
      <w14:cntxtAlts/>
    </w:rPr>
  </w:style>
  <w:style w:type="character" w:styleId="Hyperlink">
    <w:name w:val="Hyperlink"/>
    <w:basedOn w:val="DefaultParagraphFont"/>
    <w:uiPriority w:val="99"/>
    <w:unhideWhenUsed/>
    <w:rsid w:val="00CB26FE"/>
    <w:rPr>
      <w:color w:val="0563C1" w:themeColor="hyperlink"/>
      <w:u w:val="single"/>
    </w:rPr>
  </w:style>
  <w:style w:type="character" w:customStyle="1" w:styleId="Heading3Char">
    <w:name w:val="Heading 3 Char"/>
    <w:basedOn w:val="DefaultParagraphFont"/>
    <w:link w:val="Heading3"/>
    <w:uiPriority w:val="9"/>
    <w:rsid w:val="005A11E4"/>
    <w:rPr>
      <w:rFonts w:ascii="League Spartan" w:eastAsia="Times New Roman" w:hAnsi="League Spartan" w:cstheme="minorHAnsi"/>
      <w:b/>
      <w:color w:val="AE4B3C"/>
      <w:sz w:val="24"/>
      <w:szCs w:val="20"/>
      <w:lang w:eastAsia="ru-R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jesson\Documents\Custom%20Office%20Templates\Booklet%20-%208.5%20x%205.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Booklet - 8.5 x 5.5.dotx</Template>
  <TotalTime>9</TotalTime>
  <Pages>10</Pages>
  <Words>1841</Words>
  <Characters>10494</Characters>
  <Application>Microsoft Office Word</Application>
  <DocSecurity>0</DocSecurity>
  <Lines>87</Lines>
  <Paragraphs>24</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Order of Worship</vt:lpstr>
      <vt:lpstr>        Gathering and Sharing God’s Love</vt:lpstr>
      <vt:lpstr>        Invitation to Pray</vt:lpstr>
      <vt:lpstr>        Hymn</vt:lpstr>
      <vt:lpstr>        Litany of Praise and Thanksgiving</vt:lpstr>
      <vt:lpstr>        Prayers of Confession</vt:lpstr>
      <vt:lpstr>        Trisagion</vt:lpstr>
      <vt:lpstr>        Old Testament Reading	Genesis 18:1-8</vt:lpstr>
      <vt:lpstr>        Responsorial Psalm	Psalm 138</vt:lpstr>
      <vt:lpstr>        Gospel Reading	Luke 10:25-37</vt:lpstr>
      <vt:lpstr>        Hymn</vt:lpstr>
      <vt:lpstr>        Sermon / Homily</vt:lpstr>
      <vt:lpstr>        Affirmation of Love	inspired by 1 Cor 13</vt:lpstr>
      <vt:lpstr>        Hymn</vt:lpstr>
      <vt:lpstr>        Prayers of Intercession</vt:lpstr>
      <vt:lpstr>        The Lord’s Prayer</vt:lpstr>
      <vt:lpstr>        Hymn</vt:lpstr>
      <vt:lpstr>        Closing Prayer</vt:lpstr>
      <vt:lpstr>        Sending</vt:lpstr>
      <vt:lpstr>        Hymn</vt:lpstr>
    </vt:vector>
  </TitlesOfParts>
  <Company/>
  <LinksUpToDate>false</LinksUpToDate>
  <CharactersWithSpaces>12311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Jesson</dc:creator>
  <cp:keywords/>
  <dc:description/>
  <cp:lastModifiedBy>Nicholas Jesson</cp:lastModifiedBy>
  <cp:revision>5</cp:revision>
  <cp:lastPrinted>2023-10-17T18:08:00Z</cp:lastPrinted>
  <dcterms:created xsi:type="dcterms:W3CDTF">2023-10-17T18:59:00Z</dcterms:created>
  <dcterms:modified xsi:type="dcterms:W3CDTF">2023-10-17T19:08:00Z</dcterms:modified>
</cp:coreProperties>
</file>